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EDC0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CLERK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2AF1B093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Barnwood, Gloucestershire. Husbandman.</w:t>
      </w:r>
    </w:p>
    <w:p w14:paraId="150FC601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</w:p>
    <w:p w14:paraId="192BDC99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</w:p>
    <w:p w14:paraId="42BA90F4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John Farley of Gloucester brought a plaint of trespass and contempt</w:t>
      </w:r>
    </w:p>
    <w:p w14:paraId="0A57C366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7 others.</w:t>
      </w:r>
    </w:p>
    <w:p w14:paraId="63EFE2F7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4E2FF71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</w:p>
    <w:p w14:paraId="136E4022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</w:p>
    <w:p w14:paraId="079F2708" w14:textId="77777777" w:rsidR="009B3C84" w:rsidRDefault="009B3C84" w:rsidP="009B3C8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March 2026</w:t>
      </w:r>
    </w:p>
    <w:p w14:paraId="1E5FA9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74DC" w14:textId="77777777" w:rsidR="00D95314" w:rsidRDefault="00D95314" w:rsidP="00086E2C">
      <w:pPr>
        <w:spacing w:after="0" w:line="240" w:lineRule="auto"/>
      </w:pPr>
      <w:r>
        <w:separator/>
      </w:r>
    </w:p>
  </w:endnote>
  <w:endnote w:type="continuationSeparator" w:id="0">
    <w:p w14:paraId="5F94C92F" w14:textId="77777777" w:rsidR="00D95314" w:rsidRDefault="00D953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2D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1C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332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F699" w14:textId="77777777" w:rsidR="00D95314" w:rsidRDefault="00D95314" w:rsidP="00086E2C">
      <w:pPr>
        <w:spacing w:after="0" w:line="240" w:lineRule="auto"/>
      </w:pPr>
      <w:r>
        <w:separator/>
      </w:r>
    </w:p>
  </w:footnote>
  <w:footnote w:type="continuationSeparator" w:id="0">
    <w:p w14:paraId="78EB109D" w14:textId="77777777" w:rsidR="00D95314" w:rsidRDefault="00D953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4ED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E5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51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84"/>
    <w:rsid w:val="00086E2C"/>
    <w:rsid w:val="000A2E7A"/>
    <w:rsid w:val="002244B7"/>
    <w:rsid w:val="00314D94"/>
    <w:rsid w:val="00617568"/>
    <w:rsid w:val="006E68FA"/>
    <w:rsid w:val="00834B6C"/>
    <w:rsid w:val="009B3C84"/>
    <w:rsid w:val="00D9531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7114"/>
  <w15:chartTrackingRefBased/>
  <w15:docId w15:val="{8618D4C0-D9A8-499C-B932-301C36C8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3C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3C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192</Characters>
  <Application>Microsoft Office Word</Application>
  <DocSecurity>0</DocSecurity>
  <Lines>10</Lines>
  <Paragraphs>6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2026-03-08T20:57:00Z</dcterms:created>
  <dcterms:modified xsi:type="dcterms:W3CDTF">2026-03-08T20:58:00Z</dcterms:modified>
</cp:coreProperties>
</file>