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25865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 (fl.1417)</w:t>
      </w:r>
    </w:p>
    <w:p w14:paraId="23160B29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FB6F006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822DEA3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C3DF7D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161BB2B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D5624BC" w14:textId="77777777" w:rsidR="00C13BE3" w:rsidRPr="00065994" w:rsidRDefault="00C13BE3" w:rsidP="00C13BE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CCBF80C" w14:textId="77777777" w:rsidR="00C13BE3" w:rsidRDefault="00C13BE3" w:rsidP="00C13BE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7F7A8BC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310F140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04083D" w14:textId="77777777" w:rsidR="00C13BE3" w:rsidRDefault="00C13BE3" w:rsidP="00C13B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February 2025</w:t>
      </w:r>
    </w:p>
    <w:p w14:paraId="5C1680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5C643" w14:textId="77777777" w:rsidR="00C13BE3" w:rsidRDefault="00C13BE3" w:rsidP="009139A6">
      <w:r>
        <w:separator/>
      </w:r>
    </w:p>
  </w:endnote>
  <w:endnote w:type="continuationSeparator" w:id="0">
    <w:p w14:paraId="1692E9AE" w14:textId="77777777" w:rsidR="00C13BE3" w:rsidRDefault="00C13B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357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2D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AD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6720A" w14:textId="77777777" w:rsidR="00C13BE3" w:rsidRDefault="00C13BE3" w:rsidP="009139A6">
      <w:r>
        <w:separator/>
      </w:r>
    </w:p>
  </w:footnote>
  <w:footnote w:type="continuationSeparator" w:id="0">
    <w:p w14:paraId="3DDEC8C0" w14:textId="77777777" w:rsidR="00C13BE3" w:rsidRDefault="00C13B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CC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BDF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24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E3"/>
    <w:rsid w:val="000666E0"/>
    <w:rsid w:val="000A2E7A"/>
    <w:rsid w:val="00190DFA"/>
    <w:rsid w:val="002510B7"/>
    <w:rsid w:val="00270799"/>
    <w:rsid w:val="0030545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13BE3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D70D0"/>
  <w15:chartTrackingRefBased/>
  <w15:docId w15:val="{41D178C0-89B3-4CBE-A6B1-FB948CC7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2025-03-22T20:19:00Z</dcterms:created>
  <dcterms:modified xsi:type="dcterms:W3CDTF">2025-03-22T20:20:00Z</dcterms:modified>
</cp:coreProperties>
</file>