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60317" w14:textId="77777777" w:rsidR="00F4423F" w:rsidRDefault="00F4423F" w:rsidP="00F442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CLERK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8116F42" w14:textId="77777777" w:rsidR="00F4423F" w:rsidRDefault="00F4423F" w:rsidP="00F442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FE61203" w14:textId="77777777" w:rsidR="00F4423F" w:rsidRDefault="00F4423F" w:rsidP="00F442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84DF188" w14:textId="77777777" w:rsidR="00F4423F" w:rsidRDefault="00F4423F" w:rsidP="00F442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137AC3A" w14:textId="77777777" w:rsidR="00F4423F" w:rsidRDefault="00F4423F" w:rsidP="00F442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4FD6DAED" w14:textId="77777777" w:rsidR="00F4423F" w:rsidRDefault="00F4423F" w:rsidP="00F442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0099963C" w14:textId="77777777" w:rsidR="00F4423F" w:rsidRPr="00065994" w:rsidRDefault="00F4423F" w:rsidP="00F4423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1F253C76" w14:textId="77777777" w:rsidR="00F4423F" w:rsidRDefault="00F4423F" w:rsidP="00F4423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28D4B57" w14:textId="77777777" w:rsidR="00F4423F" w:rsidRDefault="00F4423F" w:rsidP="00F442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1903118" w14:textId="77777777" w:rsidR="00F4423F" w:rsidRDefault="00F4423F" w:rsidP="00F442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3B837EB" w14:textId="77777777" w:rsidR="00F4423F" w:rsidRDefault="00F4423F" w:rsidP="00F4423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February 2024</w:t>
      </w:r>
    </w:p>
    <w:p w14:paraId="1F0725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134E0" w14:textId="77777777" w:rsidR="00F4423F" w:rsidRDefault="00F4423F" w:rsidP="009139A6">
      <w:r>
        <w:separator/>
      </w:r>
    </w:p>
  </w:endnote>
  <w:endnote w:type="continuationSeparator" w:id="0">
    <w:p w14:paraId="20565C01" w14:textId="77777777" w:rsidR="00F4423F" w:rsidRDefault="00F442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641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687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481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DB95E" w14:textId="77777777" w:rsidR="00F4423F" w:rsidRDefault="00F4423F" w:rsidP="009139A6">
      <w:r>
        <w:separator/>
      </w:r>
    </w:p>
  </w:footnote>
  <w:footnote w:type="continuationSeparator" w:id="0">
    <w:p w14:paraId="5769C010" w14:textId="77777777" w:rsidR="00F4423F" w:rsidRDefault="00F442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757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675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D80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3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423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0C1B2"/>
  <w15:chartTrackingRefBased/>
  <w15:docId w15:val="{01ADAAF6-819F-4A25-84DA-F4B1275BC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2024-04-20T20:25:00Z</dcterms:created>
  <dcterms:modified xsi:type="dcterms:W3CDTF">2024-04-20T20:26:00Z</dcterms:modified>
</cp:coreProperties>
</file>