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6F60B" w14:textId="77777777" w:rsidR="00F96359" w:rsidRDefault="00F96359" w:rsidP="00F9635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William CLERK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fl.1407)</w:t>
      </w:r>
    </w:p>
    <w:p w14:paraId="09C9EA94" w14:textId="77777777" w:rsidR="00F96359" w:rsidRDefault="00F96359" w:rsidP="00F9635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2238D66E" w14:textId="77777777" w:rsidR="00F96359" w:rsidRDefault="00F96359" w:rsidP="00F9635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987094F" w14:textId="77777777" w:rsidR="00F96359" w:rsidRDefault="00F96359" w:rsidP="00F9635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C7D0340" w14:textId="77777777" w:rsidR="00F96359" w:rsidRDefault="00F96359" w:rsidP="00F9635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25 Apr.1407</w:t>
      </w:r>
      <w:r>
        <w:rPr>
          <w:rFonts w:cs="Times New Roman"/>
          <w:color w:val="282B30"/>
          <w:szCs w:val="24"/>
          <w:shd w:val="clear" w:color="auto" w:fill="FFFFFF"/>
        </w:rPr>
        <w:tab/>
        <w:t>He was appointed to serve in the garrison of Montgomery, Wales, under the</w:t>
      </w:r>
    </w:p>
    <w:p w14:paraId="72F28949" w14:textId="77777777" w:rsidR="00F96359" w:rsidRDefault="00F96359" w:rsidP="00F9635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command of John Talbot, Earl of Shrewsbury(q.v.).</w:t>
      </w:r>
    </w:p>
    <w:p w14:paraId="5D89A9F5" w14:textId="77777777" w:rsidR="00F96359" w:rsidRDefault="00F96359" w:rsidP="00F96359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>ref. T.N.A. E101/44/14, m2,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054A0056" w14:textId="77777777" w:rsidR="00F96359" w:rsidRDefault="00F96359" w:rsidP="00F96359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January 2023)</w:t>
      </w:r>
    </w:p>
    <w:p w14:paraId="02FB9F0A" w14:textId="77777777" w:rsidR="00F96359" w:rsidRDefault="00F96359" w:rsidP="00F9635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A10F42A" w14:textId="77777777" w:rsidR="00F96359" w:rsidRDefault="00F96359" w:rsidP="00F9635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773A535" w14:textId="77777777" w:rsidR="00F96359" w:rsidRDefault="00F96359" w:rsidP="00F9635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7 March 2023</w:t>
      </w:r>
    </w:p>
    <w:p w14:paraId="14C1C5B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447F6F" w14:textId="77777777" w:rsidR="00F96359" w:rsidRDefault="00F96359" w:rsidP="009139A6">
      <w:r>
        <w:separator/>
      </w:r>
    </w:p>
  </w:endnote>
  <w:endnote w:type="continuationSeparator" w:id="0">
    <w:p w14:paraId="0A134CA0" w14:textId="77777777" w:rsidR="00F96359" w:rsidRDefault="00F9635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8A27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B564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6E31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CA2B48" w14:textId="77777777" w:rsidR="00F96359" w:rsidRDefault="00F96359" w:rsidP="009139A6">
      <w:r>
        <w:separator/>
      </w:r>
    </w:p>
  </w:footnote>
  <w:footnote w:type="continuationSeparator" w:id="0">
    <w:p w14:paraId="16B7714C" w14:textId="77777777" w:rsidR="00F96359" w:rsidRDefault="00F9635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E5F2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22B5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2B54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359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96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BCD19"/>
  <w15:chartTrackingRefBased/>
  <w15:docId w15:val="{2E65C704-070B-41FC-9001-F4F7323E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2023-03-12T20:49:00Z</dcterms:created>
  <dcterms:modified xsi:type="dcterms:W3CDTF">2023-03-12T20:50:00Z</dcterms:modified>
</cp:coreProperties>
</file>