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0F157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CLERK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EA75638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Wiggenhall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Husbandman.</w:t>
      </w:r>
    </w:p>
    <w:p w14:paraId="24A3845A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0193AA7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EBD6DC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Marche of Lynn(q.v.) brought a plaint of debt against him and </w:t>
      </w:r>
    </w:p>
    <w:p w14:paraId="3C9E869F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Matthew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Rudland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Wiggenhall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289F4D4B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264ED53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4F129AB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D87EE1" w14:textId="77777777" w:rsidR="00357DB4" w:rsidRDefault="00357DB4" w:rsidP="00357DB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26 November 2021</w:t>
      </w:r>
    </w:p>
    <w:p w14:paraId="77430D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F60FA" w14:textId="77777777" w:rsidR="00357DB4" w:rsidRDefault="00357DB4" w:rsidP="009139A6">
      <w:r>
        <w:separator/>
      </w:r>
    </w:p>
  </w:endnote>
  <w:endnote w:type="continuationSeparator" w:id="0">
    <w:p w14:paraId="02AA982D" w14:textId="77777777" w:rsidR="00357DB4" w:rsidRDefault="00357D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2A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D0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B20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D819E" w14:textId="77777777" w:rsidR="00357DB4" w:rsidRDefault="00357DB4" w:rsidP="009139A6">
      <w:r>
        <w:separator/>
      </w:r>
    </w:p>
  </w:footnote>
  <w:footnote w:type="continuationSeparator" w:id="0">
    <w:p w14:paraId="469B9BCB" w14:textId="77777777" w:rsidR="00357DB4" w:rsidRDefault="00357D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DB2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750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D9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B4"/>
    <w:rsid w:val="000666E0"/>
    <w:rsid w:val="002510B7"/>
    <w:rsid w:val="00357DB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7BEBB"/>
  <w15:chartTrackingRefBased/>
  <w15:docId w15:val="{DE92C4F6-0946-4404-BDB9-0CE7CF5C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7D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2021-12-31T19:11:00Z</dcterms:created>
  <dcterms:modified xsi:type="dcterms:W3CDTF">2021-12-31T19:12:00Z</dcterms:modified>
</cp:coreProperties>
</file>