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CLERK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SMYTH)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Crudde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Ickleton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pp.262-8)</w:t>
      </w: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0170C" w:rsidRDefault="0030170C" w:rsidP="003017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3017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70C" w:rsidRDefault="0030170C" w:rsidP="00564E3C">
      <w:pPr>
        <w:spacing w:after="0" w:line="240" w:lineRule="auto"/>
      </w:pPr>
      <w:r>
        <w:separator/>
      </w:r>
    </w:p>
  </w:endnote>
  <w:endnote w:type="continuationSeparator" w:id="0">
    <w:p w:rsidR="0030170C" w:rsidRDefault="003017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170C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70C" w:rsidRDefault="0030170C" w:rsidP="00564E3C">
      <w:pPr>
        <w:spacing w:after="0" w:line="240" w:lineRule="auto"/>
      </w:pPr>
      <w:r>
        <w:separator/>
      </w:r>
    </w:p>
  </w:footnote>
  <w:footnote w:type="continuationSeparator" w:id="0">
    <w:p w:rsidR="0030170C" w:rsidRDefault="003017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70C"/>
    <w:rsid w:val="0030170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15A10"/>
  <w15:chartTrackingRefBased/>
  <w15:docId w15:val="{5610405B-C032-456F-8436-BC5846FE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2015-10-07T11:53:00Z</dcterms:created>
  <dcterms:modified xsi:type="dcterms:W3CDTF">2015-10-07T11:53:00Z</dcterms:modified>
</cp:coreProperties>
</file>