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E10A61" w14:textId="77777777" w:rsidR="00DD7CF0" w:rsidRDefault="00DD7CF0" w:rsidP="00DD7C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CLERK</w:t>
      </w:r>
      <w:r>
        <w:rPr>
          <w:rFonts w:ascii="Times New Roman" w:hAnsi="Times New Roman" w:cs="Times New Roman"/>
        </w:rPr>
        <w:t xml:space="preserve">      (fl.1483)</w:t>
      </w:r>
    </w:p>
    <w:p w14:paraId="1557F173" w14:textId="77777777" w:rsidR="00DD7CF0" w:rsidRDefault="00DD7CF0" w:rsidP="00DD7CF0">
      <w:pPr>
        <w:rPr>
          <w:rFonts w:ascii="Times New Roman" w:hAnsi="Times New Roman" w:cs="Times New Roman"/>
        </w:rPr>
      </w:pPr>
    </w:p>
    <w:p w14:paraId="69D683D2" w14:textId="77777777" w:rsidR="00DD7CF0" w:rsidRDefault="00DD7CF0" w:rsidP="00DD7CF0">
      <w:pPr>
        <w:rPr>
          <w:rFonts w:ascii="Times New Roman" w:hAnsi="Times New Roman" w:cs="Times New Roman"/>
        </w:rPr>
      </w:pPr>
    </w:p>
    <w:p w14:paraId="658BEE39" w14:textId="77777777" w:rsidR="00DD7CF0" w:rsidRDefault="00DD7CF0" w:rsidP="00DD7C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replevin against John </w:t>
      </w:r>
      <w:proofErr w:type="spellStart"/>
      <w:r>
        <w:rPr>
          <w:rFonts w:ascii="Times New Roman" w:hAnsi="Times New Roman" w:cs="Times New Roman"/>
        </w:rPr>
        <w:t>Alye</w:t>
      </w:r>
      <w:proofErr w:type="spellEnd"/>
      <w:r>
        <w:rPr>
          <w:rFonts w:ascii="Times New Roman" w:hAnsi="Times New Roman" w:cs="Times New Roman"/>
        </w:rPr>
        <w:t>(q.v.).</w:t>
      </w:r>
    </w:p>
    <w:p w14:paraId="443EDFDE" w14:textId="77777777" w:rsidR="00DD7CF0" w:rsidRDefault="00DD7CF0" w:rsidP="00DD7C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3B1F155A" w14:textId="77777777" w:rsidR="00DD7CF0" w:rsidRDefault="00DD7CF0" w:rsidP="00DD7CF0">
      <w:pPr>
        <w:rPr>
          <w:rFonts w:ascii="Times New Roman" w:hAnsi="Times New Roman" w:cs="Times New Roman"/>
        </w:rPr>
      </w:pPr>
    </w:p>
    <w:p w14:paraId="3282DF09" w14:textId="77777777" w:rsidR="00DD7CF0" w:rsidRDefault="00DD7CF0" w:rsidP="00DD7CF0">
      <w:pPr>
        <w:rPr>
          <w:rFonts w:ascii="Times New Roman" w:hAnsi="Times New Roman" w:cs="Times New Roman"/>
        </w:rPr>
      </w:pPr>
    </w:p>
    <w:p w14:paraId="61B31EBB" w14:textId="77777777" w:rsidR="00DD7CF0" w:rsidRDefault="00DD7CF0" w:rsidP="00DD7CF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17 July 2019</w:t>
      </w:r>
    </w:p>
    <w:p w14:paraId="584E5D1A" w14:textId="77777777" w:rsidR="006B2F86" w:rsidRPr="00E71FC3" w:rsidRDefault="00DD7CF0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CD3629" w14:textId="77777777" w:rsidR="00DD7CF0" w:rsidRDefault="00DD7CF0" w:rsidP="00E71FC3">
      <w:r>
        <w:separator/>
      </w:r>
    </w:p>
  </w:endnote>
  <w:endnote w:type="continuationSeparator" w:id="0">
    <w:p w14:paraId="155E6BD7" w14:textId="77777777" w:rsidR="00DD7CF0" w:rsidRDefault="00DD7CF0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3B2A83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5690AD" w14:textId="77777777" w:rsidR="00DD7CF0" w:rsidRDefault="00DD7CF0" w:rsidP="00E71FC3">
      <w:r>
        <w:separator/>
      </w:r>
    </w:p>
  </w:footnote>
  <w:footnote w:type="continuationSeparator" w:id="0">
    <w:p w14:paraId="6FA8C6F1" w14:textId="77777777" w:rsidR="00DD7CF0" w:rsidRDefault="00DD7CF0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7CF0"/>
    <w:rsid w:val="001A7C09"/>
    <w:rsid w:val="00577BD5"/>
    <w:rsid w:val="00656CBA"/>
    <w:rsid w:val="006A1F77"/>
    <w:rsid w:val="00733BE7"/>
    <w:rsid w:val="00AB52E8"/>
    <w:rsid w:val="00B16D3F"/>
    <w:rsid w:val="00BB41AC"/>
    <w:rsid w:val="00DD7CF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E6FE9"/>
  <w15:chartTrackingRefBased/>
  <w15:docId w15:val="{175287DD-CF45-4DC9-8B3A-823739C1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CF0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2019-07-21T19:35:00Z</dcterms:created>
  <dcterms:modified xsi:type="dcterms:W3CDTF">2019-07-21T19:43:00Z</dcterms:modified>
</cp:coreProperties>
</file>