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8A037" w14:textId="77777777" w:rsidR="00A643F8" w:rsidRDefault="00A643F8" w:rsidP="00A643F8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CLERKE</w:t>
      </w:r>
      <w:r>
        <w:rPr>
          <w:rFonts w:eastAsia="Times New Roman" w:cs="Times New Roman"/>
          <w:szCs w:val="24"/>
        </w:rPr>
        <w:t xml:space="preserve"> 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fl.1483)</w:t>
      </w:r>
    </w:p>
    <w:p w14:paraId="17374875" w14:textId="77777777" w:rsidR="00A643F8" w:rsidRDefault="00A643F8" w:rsidP="00A643F8">
      <w:pPr>
        <w:pStyle w:val="NoSpacing"/>
        <w:rPr>
          <w:rFonts w:cs="Times New Roman"/>
          <w:szCs w:val="24"/>
        </w:rPr>
      </w:pPr>
    </w:p>
    <w:p w14:paraId="3EE36840" w14:textId="77777777" w:rsidR="00A643F8" w:rsidRDefault="00A643F8" w:rsidP="00A643F8">
      <w:pPr>
        <w:pStyle w:val="NoSpacing"/>
        <w:rPr>
          <w:rFonts w:cs="Times New Roman"/>
          <w:szCs w:val="24"/>
        </w:rPr>
      </w:pPr>
    </w:p>
    <w:p w14:paraId="35233E7C" w14:textId="77777777" w:rsidR="00A643F8" w:rsidRDefault="00A643F8" w:rsidP="00A643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Nov.1483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Bedminster, Somerset,</w:t>
      </w:r>
    </w:p>
    <w:p w14:paraId="2420EFB8" w14:textId="77777777" w:rsidR="00A643F8" w:rsidRDefault="00A643F8" w:rsidP="00A643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Sir Richard Choke(q.v.).</w:t>
      </w:r>
    </w:p>
    <w:p w14:paraId="1E992310" w14:textId="77777777" w:rsidR="00A643F8" w:rsidRDefault="00A643F8" w:rsidP="00A643F8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3E2DFA5" w14:textId="77777777" w:rsidR="00A643F8" w:rsidRDefault="00A643F8" w:rsidP="00A643F8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pp.70-1)</w:t>
      </w:r>
    </w:p>
    <w:p w14:paraId="61AABE0B" w14:textId="77777777" w:rsidR="00A643F8" w:rsidRDefault="00A643F8" w:rsidP="00A643F8">
      <w:pPr>
        <w:pStyle w:val="NoSpacing"/>
        <w:rPr>
          <w:rFonts w:eastAsia="Times New Roman" w:cs="Times New Roman"/>
          <w:szCs w:val="24"/>
        </w:rPr>
      </w:pPr>
    </w:p>
    <w:p w14:paraId="6E4984A2" w14:textId="77777777" w:rsidR="00A643F8" w:rsidRDefault="00A643F8" w:rsidP="00A643F8">
      <w:pPr>
        <w:pStyle w:val="NoSpacing"/>
        <w:rPr>
          <w:rFonts w:eastAsia="Times New Roman" w:cs="Times New Roman"/>
          <w:szCs w:val="24"/>
        </w:rPr>
      </w:pPr>
    </w:p>
    <w:p w14:paraId="1572367C" w14:textId="77777777" w:rsidR="00A643F8" w:rsidRDefault="00A643F8" w:rsidP="00A643F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 June 2023</w:t>
      </w:r>
    </w:p>
    <w:p w14:paraId="3472F1C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F4F0A" w14:textId="77777777" w:rsidR="00A643F8" w:rsidRDefault="00A643F8" w:rsidP="009139A6">
      <w:r>
        <w:separator/>
      </w:r>
    </w:p>
  </w:endnote>
  <w:endnote w:type="continuationSeparator" w:id="0">
    <w:p w14:paraId="29081077" w14:textId="77777777" w:rsidR="00A643F8" w:rsidRDefault="00A643F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734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F128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1CE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35A35" w14:textId="77777777" w:rsidR="00A643F8" w:rsidRDefault="00A643F8" w:rsidP="009139A6">
      <w:r>
        <w:separator/>
      </w:r>
    </w:p>
  </w:footnote>
  <w:footnote w:type="continuationSeparator" w:id="0">
    <w:p w14:paraId="197750C0" w14:textId="77777777" w:rsidR="00A643F8" w:rsidRDefault="00A643F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682D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B59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81C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3F8"/>
    <w:rsid w:val="000666E0"/>
    <w:rsid w:val="002510B7"/>
    <w:rsid w:val="005C130B"/>
    <w:rsid w:val="00826F5C"/>
    <w:rsid w:val="009139A6"/>
    <w:rsid w:val="009448BB"/>
    <w:rsid w:val="00947624"/>
    <w:rsid w:val="00A3176C"/>
    <w:rsid w:val="00A643F8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57051"/>
  <w15:chartTrackingRefBased/>
  <w15:docId w15:val="{80855EAA-7A44-47B9-8689-BFE84EA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2023-06-03T19:25:00Z</dcterms:created>
  <dcterms:modified xsi:type="dcterms:W3CDTF">2023-06-03T19:25:00Z</dcterms:modified>
</cp:coreProperties>
</file>