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43200" w14:textId="77777777" w:rsidR="000C48B9" w:rsidRDefault="000C48B9" w:rsidP="000C48B9">
      <w:pPr>
        <w:pStyle w:val="NoSpacing"/>
      </w:pPr>
      <w:r>
        <w:rPr>
          <w:u w:val="single"/>
        </w:rPr>
        <w:t>William CLERK</w:t>
      </w:r>
      <w:r>
        <w:t xml:space="preserve">    </w:t>
      </w:r>
      <w:proofErr w:type="gramStart"/>
      <w:r>
        <w:t xml:space="preserve">   (</w:t>
      </w:r>
      <w:proofErr w:type="gramEnd"/>
      <w:r>
        <w:t>fl.1444)</w:t>
      </w:r>
    </w:p>
    <w:p w14:paraId="4B8F03B0" w14:textId="77777777" w:rsidR="000C48B9" w:rsidRDefault="000C48B9" w:rsidP="000C48B9">
      <w:pPr>
        <w:pStyle w:val="NoSpacing"/>
      </w:pPr>
    </w:p>
    <w:p w14:paraId="488D6109" w14:textId="77777777" w:rsidR="000C48B9" w:rsidRDefault="000C48B9" w:rsidP="000C48B9">
      <w:pPr>
        <w:pStyle w:val="NoSpacing"/>
      </w:pPr>
    </w:p>
    <w:p w14:paraId="72D077E6" w14:textId="77777777" w:rsidR="000C48B9" w:rsidRDefault="000C48B9" w:rsidP="000C48B9">
      <w:pPr>
        <w:pStyle w:val="NoSpacing"/>
      </w:pPr>
      <w:r>
        <w:tab/>
        <w:t>1444</w:t>
      </w:r>
      <w:r>
        <w:tab/>
        <w:t xml:space="preserve">He made a plaint of debt against John </w:t>
      </w:r>
      <w:proofErr w:type="spellStart"/>
      <w:r>
        <w:t>Strelley</w:t>
      </w:r>
      <w:proofErr w:type="spellEnd"/>
      <w:r>
        <w:t xml:space="preserve">(q.v.) and John </w:t>
      </w:r>
      <w:proofErr w:type="spellStart"/>
      <w:r>
        <w:t>Lokyer</w:t>
      </w:r>
      <w:proofErr w:type="spellEnd"/>
      <w:r>
        <w:t>(q.v.),</w:t>
      </w:r>
    </w:p>
    <w:p w14:paraId="4294A665" w14:textId="77777777" w:rsidR="000C48B9" w:rsidRDefault="000C48B9" w:rsidP="000C48B9">
      <w:pPr>
        <w:pStyle w:val="NoSpacing"/>
      </w:pPr>
      <w:r>
        <w:tab/>
      </w:r>
      <w:r>
        <w:tab/>
        <w:t xml:space="preserve">both of Derby.    ( </w:t>
      </w:r>
      <w:hyperlink r:id="rId6" w:history="1">
        <w:r w:rsidRPr="00C90344">
          <w:rPr>
            <w:rStyle w:val="Hyperlink"/>
          </w:rPr>
          <w:t>https://waalt.uh.edu/index.php/CP40/732</w:t>
        </w:r>
      </w:hyperlink>
      <w:r>
        <w:t xml:space="preserve"> )</w:t>
      </w:r>
    </w:p>
    <w:p w14:paraId="5BC043A3" w14:textId="77777777" w:rsidR="000C48B9" w:rsidRDefault="000C48B9" w:rsidP="000C48B9">
      <w:pPr>
        <w:pStyle w:val="NoSpacing"/>
      </w:pPr>
    </w:p>
    <w:p w14:paraId="79EFA0F9" w14:textId="77777777" w:rsidR="000C48B9" w:rsidRDefault="000C48B9" w:rsidP="000C48B9">
      <w:pPr>
        <w:pStyle w:val="NoSpacing"/>
      </w:pPr>
    </w:p>
    <w:p w14:paraId="78FF6BB6" w14:textId="77777777" w:rsidR="000C48B9" w:rsidRDefault="000C48B9" w:rsidP="000C48B9">
      <w:pPr>
        <w:pStyle w:val="NoSpacing"/>
      </w:pPr>
      <w:r>
        <w:t>9 November 2024</w:t>
      </w:r>
    </w:p>
    <w:p w14:paraId="35A7D3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2CC99" w14:textId="77777777" w:rsidR="000C48B9" w:rsidRDefault="000C48B9" w:rsidP="009139A6">
      <w:r>
        <w:separator/>
      </w:r>
    </w:p>
  </w:endnote>
  <w:endnote w:type="continuationSeparator" w:id="0">
    <w:p w14:paraId="3C6E92CE" w14:textId="77777777" w:rsidR="000C48B9" w:rsidRDefault="000C48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613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734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473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E64A4A" w14:textId="77777777" w:rsidR="000C48B9" w:rsidRDefault="000C48B9" w:rsidP="009139A6">
      <w:r>
        <w:separator/>
      </w:r>
    </w:p>
  </w:footnote>
  <w:footnote w:type="continuationSeparator" w:id="0">
    <w:p w14:paraId="0E1860F7" w14:textId="77777777" w:rsidR="000C48B9" w:rsidRDefault="000C48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BE2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673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A83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8B9"/>
    <w:rsid w:val="000666E0"/>
    <w:rsid w:val="000C48B9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6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98E41"/>
  <w15:chartTrackingRefBased/>
  <w15:docId w15:val="{C5E716F8-2C9C-4EA9-84BC-249E01A7B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C48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2024-11-09T20:12:00Z</dcterms:created>
  <dcterms:modified xsi:type="dcterms:W3CDTF">2024-11-09T20:12:00Z</dcterms:modified>
</cp:coreProperties>
</file>