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B63A8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78FAFCD1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1E77E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DAB97E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Aldington, Kent,</w:t>
      </w:r>
    </w:p>
    <w:p w14:paraId="4E0B061E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F68398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26-95)</w:t>
      </w:r>
    </w:p>
    <w:p w14:paraId="672317C3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380DC" w14:textId="77777777" w:rsidR="0043324B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835CC6" w14:textId="77777777" w:rsidR="0043324B" w:rsidRPr="00A13229" w:rsidRDefault="0043324B" w:rsidP="00433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449D1FD5" w14:textId="388B0480" w:rsidR="00BA00AB" w:rsidRPr="004332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332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9CC7E" w14:textId="77777777" w:rsidR="0043324B" w:rsidRDefault="0043324B" w:rsidP="009139A6">
      <w:r>
        <w:separator/>
      </w:r>
    </w:p>
  </w:endnote>
  <w:endnote w:type="continuationSeparator" w:id="0">
    <w:p w14:paraId="0873707E" w14:textId="77777777" w:rsidR="0043324B" w:rsidRDefault="004332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1D6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06C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3D6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AF629" w14:textId="77777777" w:rsidR="0043324B" w:rsidRDefault="0043324B" w:rsidP="009139A6">
      <w:r>
        <w:separator/>
      </w:r>
    </w:p>
  </w:footnote>
  <w:footnote w:type="continuationSeparator" w:id="0">
    <w:p w14:paraId="4A5DA931" w14:textId="77777777" w:rsidR="0043324B" w:rsidRDefault="004332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DDA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007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008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4B"/>
    <w:rsid w:val="000666E0"/>
    <w:rsid w:val="002510B7"/>
    <w:rsid w:val="0043324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1151"/>
  <w15:chartTrackingRefBased/>
  <w15:docId w15:val="{7C94EF3A-1B2E-4919-BB40-1BA2F64A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2021-04-08T15:47:00Z</dcterms:created>
  <dcterms:modified xsi:type="dcterms:W3CDTF">2021-04-08T15:47:00Z</dcterms:modified>
</cp:coreProperties>
</file>