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Eye, Suffolk, into</w:t>
      </w: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24-58)</w:t>
      </w: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3D6B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3D6B" w:rsidRPr="000B12BA" w:rsidRDefault="005C3D6B" w:rsidP="005C3D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5C3D6B" w:rsidRDefault="005C3D6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C3D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D6B" w:rsidRDefault="005C3D6B" w:rsidP="00E71FC3">
      <w:pPr>
        <w:spacing w:after="0" w:line="240" w:lineRule="auto"/>
      </w:pPr>
      <w:r>
        <w:separator/>
      </w:r>
    </w:p>
  </w:endnote>
  <w:endnote w:type="continuationSeparator" w:id="0">
    <w:p w:rsidR="005C3D6B" w:rsidRDefault="005C3D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D6B" w:rsidRDefault="005C3D6B" w:rsidP="00E71FC3">
      <w:pPr>
        <w:spacing w:after="0" w:line="240" w:lineRule="auto"/>
      </w:pPr>
      <w:r>
        <w:separator/>
      </w:r>
    </w:p>
  </w:footnote>
  <w:footnote w:type="continuationSeparator" w:id="0">
    <w:p w:rsidR="005C3D6B" w:rsidRDefault="005C3D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6B"/>
    <w:rsid w:val="005C3D6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26102"/>
  <w15:chartTrackingRefBased/>
  <w15:docId w15:val="{269390BB-A569-4DDB-9EF4-59C1B9F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2016-03-13T20:47:00Z</dcterms:created>
  <dcterms:modified xsi:type="dcterms:W3CDTF">2016-03-13T20:48:00Z</dcterms:modified>
</cp:coreProperties>
</file>