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BFF5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DDE0A19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630BB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852FE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3094CB0B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73E26B5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19-62)</w:t>
      </w:r>
    </w:p>
    <w:p w14:paraId="065FD310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0B01B" w14:textId="77777777" w:rsidR="00DE5D1D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0C47D" w14:textId="77777777" w:rsidR="00DE5D1D" w:rsidRPr="00042524" w:rsidRDefault="00DE5D1D" w:rsidP="00DE5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2F26DE8" w14:textId="64DED097" w:rsidR="00BA00AB" w:rsidRPr="00DE5D1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E5D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486F3" w14:textId="77777777" w:rsidR="00DE5D1D" w:rsidRDefault="00DE5D1D" w:rsidP="009139A6">
      <w:r>
        <w:separator/>
      </w:r>
    </w:p>
  </w:endnote>
  <w:endnote w:type="continuationSeparator" w:id="0">
    <w:p w14:paraId="01AF5894" w14:textId="77777777" w:rsidR="00DE5D1D" w:rsidRDefault="00DE5D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4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A5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2F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F364D" w14:textId="77777777" w:rsidR="00DE5D1D" w:rsidRDefault="00DE5D1D" w:rsidP="009139A6">
      <w:r>
        <w:separator/>
      </w:r>
    </w:p>
  </w:footnote>
  <w:footnote w:type="continuationSeparator" w:id="0">
    <w:p w14:paraId="57F32A6A" w14:textId="77777777" w:rsidR="00DE5D1D" w:rsidRDefault="00DE5D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76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99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572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1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5D1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4BF45"/>
  <w15:chartTrackingRefBased/>
  <w15:docId w15:val="{8F409D84-39EC-4558-A74B-635394C7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5D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2022-03-13T17:22:00Z</dcterms:created>
  <dcterms:modified xsi:type="dcterms:W3CDTF">2022-03-13T17:22:00Z</dcterms:modified>
</cp:coreProperties>
</file>