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ACF2A" w14:textId="77777777" w:rsidR="00AA3EBC" w:rsidRDefault="00AA3EBC" w:rsidP="00AA3EBC">
      <w:pPr>
        <w:pStyle w:val="NoSpacing"/>
      </w:pPr>
      <w:r>
        <w:rPr>
          <w:u w:val="single"/>
        </w:rPr>
        <w:t>Walter CLERK</w:t>
      </w:r>
      <w:r>
        <w:t xml:space="preserve">        (fl.1460)</w:t>
      </w:r>
    </w:p>
    <w:p w14:paraId="028A6510" w14:textId="77777777" w:rsidR="00AA3EBC" w:rsidRDefault="00AA3EBC" w:rsidP="00AA3EBC">
      <w:pPr>
        <w:pStyle w:val="NoSpacing"/>
      </w:pPr>
      <w:r>
        <w:t>of Southampton. Merchant.</w:t>
      </w:r>
    </w:p>
    <w:p w14:paraId="1253D262" w14:textId="77777777" w:rsidR="00AA3EBC" w:rsidRDefault="00AA3EBC" w:rsidP="00AA3EBC">
      <w:pPr>
        <w:pStyle w:val="NoSpacing"/>
      </w:pPr>
    </w:p>
    <w:p w14:paraId="34BABC97" w14:textId="77777777" w:rsidR="00AA3EBC" w:rsidRDefault="00AA3EBC" w:rsidP="00AA3EBC">
      <w:pPr>
        <w:pStyle w:val="NoSpacing"/>
      </w:pPr>
    </w:p>
    <w:p w14:paraId="7AE1C62B" w14:textId="77777777" w:rsidR="00AA3EBC" w:rsidRDefault="00AA3EBC" w:rsidP="00AA3EBC">
      <w:pPr>
        <w:pStyle w:val="NoSpacing"/>
      </w:pPr>
      <w:r>
        <w:tab/>
        <w:t>1460</w:t>
      </w:r>
      <w:r>
        <w:tab/>
        <w:t>Gabriel Flemyng(q.v.) brought a plaint of trespass and contempt against him</w:t>
      </w:r>
    </w:p>
    <w:p w14:paraId="427C4D3E" w14:textId="77777777" w:rsidR="00AA3EBC" w:rsidRDefault="00AA3EBC" w:rsidP="00AA3EBC">
      <w:pPr>
        <w:pStyle w:val="NoSpacing"/>
        <w:rPr>
          <w:rFonts w:cs="Times New Roman"/>
        </w:rPr>
      </w:pPr>
      <w:r>
        <w:tab/>
      </w:r>
      <w:r>
        <w:tab/>
        <w:t xml:space="preserve">and 2 others.     </w:t>
      </w:r>
      <w:r w:rsidRPr="00DD757F">
        <w:rPr>
          <w:rFonts w:cs="Times New Roman"/>
        </w:rPr>
        <w:t xml:space="preserve">( </w:t>
      </w:r>
      <w:r w:rsidRPr="00EE3560">
        <w:rPr>
          <w:rFonts w:cs="Times New Roman"/>
          <w:u w:val="single"/>
        </w:rPr>
        <w:t>https://waalt.uh.edu/index.php/KB27/795</w:t>
      </w:r>
      <w:r w:rsidRPr="00DD757F">
        <w:rPr>
          <w:rFonts w:cs="Times New Roman"/>
        </w:rPr>
        <w:t xml:space="preserve"> )</w:t>
      </w:r>
    </w:p>
    <w:p w14:paraId="35AC1379" w14:textId="77777777" w:rsidR="00AA3EBC" w:rsidRDefault="00AA3EBC" w:rsidP="00AA3EBC">
      <w:pPr>
        <w:pStyle w:val="NoSpacing"/>
        <w:rPr>
          <w:rFonts w:cs="Times New Roman"/>
        </w:rPr>
      </w:pPr>
    </w:p>
    <w:p w14:paraId="2573DB88" w14:textId="77777777" w:rsidR="00AA3EBC" w:rsidRDefault="00AA3EBC" w:rsidP="00AA3EBC">
      <w:pPr>
        <w:pStyle w:val="NoSpacing"/>
        <w:rPr>
          <w:rFonts w:cs="Times New Roman"/>
        </w:rPr>
      </w:pPr>
    </w:p>
    <w:p w14:paraId="68B9AA53" w14:textId="77777777" w:rsidR="00AA3EBC" w:rsidRDefault="00AA3EBC" w:rsidP="00AA3EBC">
      <w:pPr>
        <w:pStyle w:val="NoSpacing"/>
        <w:rPr>
          <w:rFonts w:cs="Times New Roman"/>
        </w:rPr>
      </w:pPr>
      <w:r>
        <w:rPr>
          <w:rFonts w:cs="Times New Roman"/>
        </w:rPr>
        <w:t>3 June 2026</w:t>
      </w:r>
    </w:p>
    <w:p w14:paraId="304BF92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BAD0D" w14:textId="77777777" w:rsidR="00DB5973" w:rsidRDefault="00DB5973" w:rsidP="00086E2C">
      <w:pPr>
        <w:spacing w:after="0" w:line="240" w:lineRule="auto"/>
      </w:pPr>
      <w:r>
        <w:separator/>
      </w:r>
    </w:p>
  </w:endnote>
  <w:endnote w:type="continuationSeparator" w:id="0">
    <w:p w14:paraId="50853AFE" w14:textId="77777777" w:rsidR="00DB5973" w:rsidRDefault="00DB597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327C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B2D4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5271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40B76" w14:textId="77777777" w:rsidR="00DB5973" w:rsidRDefault="00DB5973" w:rsidP="00086E2C">
      <w:pPr>
        <w:spacing w:after="0" w:line="240" w:lineRule="auto"/>
      </w:pPr>
      <w:r>
        <w:separator/>
      </w:r>
    </w:p>
  </w:footnote>
  <w:footnote w:type="continuationSeparator" w:id="0">
    <w:p w14:paraId="034F91C1" w14:textId="77777777" w:rsidR="00DB5973" w:rsidRDefault="00DB597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72EF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432C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F450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EBC"/>
    <w:rsid w:val="00086E2C"/>
    <w:rsid w:val="000A2E7A"/>
    <w:rsid w:val="002244B7"/>
    <w:rsid w:val="00314D94"/>
    <w:rsid w:val="005435B9"/>
    <w:rsid w:val="00617568"/>
    <w:rsid w:val="00696BCB"/>
    <w:rsid w:val="006E68FA"/>
    <w:rsid w:val="008E56AD"/>
    <w:rsid w:val="00AA3EBC"/>
    <w:rsid w:val="00AF65CA"/>
    <w:rsid w:val="00DB5973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E300C"/>
  <w15:chartTrackingRefBased/>
  <w15:docId w15:val="{4E231528-FFF8-4762-A95D-2FB02A5D2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2026-06-06T22:00:00Z</dcterms:created>
  <dcterms:modified xsi:type="dcterms:W3CDTF">2026-06-06T22:01:00Z</dcterms:modified>
</cp:coreProperties>
</file>