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8C783" w14:textId="77777777" w:rsidR="00E13DE9" w:rsidRDefault="00E13DE9" w:rsidP="00E13D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558AACA7" w14:textId="77777777" w:rsidR="00E13DE9" w:rsidRDefault="00E13DE9" w:rsidP="00E13D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440E681F" w14:textId="77777777" w:rsidR="00E13DE9" w:rsidRDefault="00E13DE9" w:rsidP="00E13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BD44DA" w14:textId="77777777" w:rsidR="00E13DE9" w:rsidRDefault="00E13DE9" w:rsidP="00E13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0745FF" w14:textId="77777777" w:rsidR="00E13DE9" w:rsidRDefault="00E13DE9" w:rsidP="00E13D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Nov.1400</w:t>
      </w:r>
      <w:r>
        <w:rPr>
          <w:rFonts w:ascii="Times New Roman" w:hAnsi="Times New Roman" w:cs="Times New Roman"/>
          <w:sz w:val="24"/>
          <w:szCs w:val="24"/>
        </w:rPr>
        <w:tab/>
        <w:t xml:space="preserve">A commission was set up to collect the sum of 76s from him, which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152992" w14:textId="77777777" w:rsidR="00E13DE9" w:rsidRDefault="00E13DE9" w:rsidP="00E13D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due to the King in respect of a subsidy granted in the time of Richard II.</w:t>
      </w:r>
    </w:p>
    <w:p w14:paraId="7BE88906" w14:textId="77777777" w:rsidR="00E13DE9" w:rsidRDefault="00E13DE9" w:rsidP="00E13DE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p.96)</w:t>
      </w:r>
    </w:p>
    <w:p w14:paraId="22DD93DB" w14:textId="77777777" w:rsidR="00E13DE9" w:rsidRDefault="00E13DE9" w:rsidP="00E13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7E08F5" w14:textId="77777777" w:rsidR="00E13DE9" w:rsidRDefault="00E13DE9" w:rsidP="00E13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2A7505" w14:textId="77777777" w:rsidR="00E13DE9" w:rsidRDefault="00E13DE9" w:rsidP="00E13D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52B39A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DEEB4" w14:textId="77777777" w:rsidR="00E13DE9" w:rsidRDefault="00E13DE9" w:rsidP="009139A6">
      <w:r>
        <w:separator/>
      </w:r>
    </w:p>
  </w:endnote>
  <w:endnote w:type="continuationSeparator" w:id="0">
    <w:p w14:paraId="7E0D709E" w14:textId="77777777" w:rsidR="00E13DE9" w:rsidRDefault="00E13D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25A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BB6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BA3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CF615" w14:textId="77777777" w:rsidR="00E13DE9" w:rsidRDefault="00E13DE9" w:rsidP="009139A6">
      <w:r>
        <w:separator/>
      </w:r>
    </w:p>
  </w:footnote>
  <w:footnote w:type="continuationSeparator" w:id="0">
    <w:p w14:paraId="6FB0EC4E" w14:textId="77777777" w:rsidR="00E13DE9" w:rsidRDefault="00E13D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84C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227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571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E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13DE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A639F"/>
  <w15:chartTrackingRefBased/>
  <w15:docId w15:val="{D69ABF59-B562-4E55-BDEE-B713612A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2021-05-15T11:54:00Z</dcterms:created>
  <dcterms:modified xsi:type="dcterms:W3CDTF">2021-05-15T11:54:00Z</dcterms:modified>
</cp:coreProperties>
</file>