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03BD" w14:textId="77777777" w:rsidR="007500B7" w:rsidRDefault="007500B7" w:rsidP="00750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4FEE56D4" w14:textId="77777777" w:rsidR="007500B7" w:rsidRDefault="007500B7" w:rsidP="007500B7">
      <w:pPr>
        <w:pStyle w:val="NoSpacing"/>
        <w:rPr>
          <w:rFonts w:cs="Times New Roman"/>
          <w:szCs w:val="24"/>
        </w:rPr>
      </w:pPr>
    </w:p>
    <w:p w14:paraId="0585F5CF" w14:textId="77777777" w:rsidR="007500B7" w:rsidRDefault="007500B7" w:rsidP="007500B7">
      <w:pPr>
        <w:pStyle w:val="NoSpacing"/>
        <w:rPr>
          <w:rFonts w:cs="Times New Roman"/>
          <w:szCs w:val="24"/>
        </w:rPr>
      </w:pPr>
    </w:p>
    <w:p w14:paraId="7F33C429" w14:textId="77777777" w:rsidR="007500B7" w:rsidRDefault="007500B7" w:rsidP="00750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He became a Fellow of Merton College.</w:t>
      </w:r>
    </w:p>
    <w:p w14:paraId="7FF96169" w14:textId="77777777" w:rsidR="007500B7" w:rsidRDefault="007500B7" w:rsidP="00750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1D1AF78D" w14:textId="77777777" w:rsidR="007500B7" w:rsidRDefault="007500B7" w:rsidP="007500B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2E97A02F" w14:textId="77777777" w:rsidR="007500B7" w:rsidRDefault="007500B7" w:rsidP="007500B7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p.240)</w:t>
      </w:r>
    </w:p>
    <w:p w14:paraId="09E8FB40" w14:textId="77777777" w:rsidR="007500B7" w:rsidRDefault="007500B7" w:rsidP="007500B7">
      <w:pPr>
        <w:pStyle w:val="NoSpacing"/>
        <w:rPr>
          <w:rFonts w:cs="Times New Roman"/>
          <w:szCs w:val="24"/>
        </w:rPr>
      </w:pPr>
    </w:p>
    <w:p w14:paraId="49FB875D" w14:textId="77777777" w:rsidR="007500B7" w:rsidRDefault="007500B7" w:rsidP="007500B7">
      <w:pPr>
        <w:pStyle w:val="NoSpacing"/>
        <w:rPr>
          <w:rFonts w:cs="Times New Roman"/>
          <w:szCs w:val="24"/>
        </w:rPr>
      </w:pPr>
    </w:p>
    <w:p w14:paraId="5184CEB4" w14:textId="77777777" w:rsidR="007500B7" w:rsidRDefault="007500B7" w:rsidP="00750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February 2025</w:t>
      </w:r>
    </w:p>
    <w:p w14:paraId="0D3086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9A97A" w14:textId="77777777" w:rsidR="007500B7" w:rsidRDefault="007500B7" w:rsidP="009139A6">
      <w:r>
        <w:separator/>
      </w:r>
    </w:p>
  </w:endnote>
  <w:endnote w:type="continuationSeparator" w:id="0">
    <w:p w14:paraId="7FEAF314" w14:textId="77777777" w:rsidR="007500B7" w:rsidRDefault="007500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14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AA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CB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C3B0" w14:textId="77777777" w:rsidR="007500B7" w:rsidRDefault="007500B7" w:rsidP="009139A6">
      <w:r>
        <w:separator/>
      </w:r>
    </w:p>
  </w:footnote>
  <w:footnote w:type="continuationSeparator" w:id="0">
    <w:p w14:paraId="5AD1071B" w14:textId="77777777" w:rsidR="007500B7" w:rsidRDefault="007500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09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674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37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B7"/>
    <w:rsid w:val="000666E0"/>
    <w:rsid w:val="00160E94"/>
    <w:rsid w:val="002510B7"/>
    <w:rsid w:val="00270799"/>
    <w:rsid w:val="005C130B"/>
    <w:rsid w:val="007500B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4794"/>
  <w15:chartTrackingRefBased/>
  <w15:docId w15:val="{BA5F9606-B41E-4937-881C-69B04EA7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2025-02-09T07:31:00Z</dcterms:created>
  <dcterms:modified xsi:type="dcterms:W3CDTF">2025-02-09T07:31:00Z</dcterms:modified>
</cp:coreProperties>
</file>