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82E" w:rsidRDefault="00E6082E" w:rsidP="00E608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fl.1454)</w:t>
      </w:r>
    </w:p>
    <w:p w:rsidR="00E6082E" w:rsidRDefault="00E6082E" w:rsidP="00E608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Common clerk</w:t>
      </w:r>
    </w:p>
    <w:p w:rsidR="00E6082E" w:rsidRDefault="00E6082E" w:rsidP="00E608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082E" w:rsidRDefault="00E6082E" w:rsidP="00E608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082E" w:rsidRDefault="00E6082E" w:rsidP="00E608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</w:t>
      </w:r>
      <w:r>
        <w:rPr>
          <w:rFonts w:ascii="Times New Roman" w:hAnsi="Times New Roman" w:cs="Times New Roman"/>
          <w:sz w:val="24"/>
          <w:szCs w:val="24"/>
        </w:rPr>
        <w:tab/>
        <w:t>John(q.v.).  (R.F.Y. p.202)</w:t>
      </w:r>
    </w:p>
    <w:p w:rsidR="00E6082E" w:rsidRDefault="00E6082E" w:rsidP="00E608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082E" w:rsidRDefault="00E6082E" w:rsidP="00E608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082E" w:rsidRDefault="00E6082E" w:rsidP="00E608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1479</w:t>
      </w:r>
      <w:r>
        <w:rPr>
          <w:rFonts w:ascii="Times New Roman" w:hAnsi="Times New Roman" w:cs="Times New Roman"/>
          <w:sz w:val="24"/>
          <w:szCs w:val="24"/>
        </w:rPr>
        <w:tab/>
        <w:t>John became a Freeman.  (ibid.)</w:t>
      </w:r>
    </w:p>
    <w:p w:rsidR="00E6082E" w:rsidRDefault="00E6082E" w:rsidP="00E608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082E" w:rsidRDefault="00E6082E" w:rsidP="00E608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082E" w:rsidRDefault="00E6082E" w:rsidP="00E608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October 2014</w:t>
      </w:r>
    </w:p>
    <w:p w:rsidR="00615D0C" w:rsidRPr="00615D0C" w:rsidRDefault="00615D0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15D0C" w:rsidRPr="00615D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82E" w:rsidRDefault="00E6082E" w:rsidP="00615D0C">
      <w:pPr>
        <w:spacing w:after="0" w:line="240" w:lineRule="auto"/>
      </w:pPr>
      <w:r>
        <w:separator/>
      </w:r>
    </w:p>
  </w:endnote>
  <w:endnote w:type="continuationSeparator" w:id="0">
    <w:p w:rsidR="00E6082E" w:rsidRDefault="00E6082E" w:rsidP="00615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  <w:proofErr w:type="spellStart"/>
    <w:r>
      <w:rPr>
        <w:rFonts w:ascii="Times New Roman" w:hAnsi="Times New Roman" w:cs="Times New Roman"/>
        <w:sz w:val="24"/>
        <w:szCs w:val="24"/>
      </w:rPr>
      <w:t>Copywrite</w:t>
    </w:r>
    <w:proofErr w:type="spellEnd"/>
    <w:r>
      <w:rPr>
        <w:rFonts w:ascii="Times New Roman" w:hAnsi="Times New Roman" w:cs="Times New Roman"/>
        <w:sz w:val="24"/>
        <w:szCs w:val="24"/>
      </w:rPr>
      <w:t xml:space="preserve">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26 February 2016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82E" w:rsidRDefault="00E6082E" w:rsidP="00615D0C">
      <w:pPr>
        <w:spacing w:after="0" w:line="240" w:lineRule="auto"/>
      </w:pPr>
      <w:r>
        <w:separator/>
      </w:r>
    </w:p>
  </w:footnote>
  <w:footnote w:type="continuationSeparator" w:id="0">
    <w:p w:rsidR="00E6082E" w:rsidRDefault="00E6082E" w:rsidP="00615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82E"/>
    <w:rsid w:val="00615D0C"/>
    <w:rsid w:val="006D1F4A"/>
    <w:rsid w:val="00E60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23DEF6-E8DD-44DE-B477-7F80EF1E1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5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D0C"/>
  </w:style>
  <w:style w:type="paragraph" w:styleId="Footer">
    <w:name w:val="footer"/>
    <w:basedOn w:val="Normal"/>
    <w:link w:val="FooterChar"/>
    <w:uiPriority w:val="99"/>
    <w:unhideWhenUsed/>
    <w:rsid w:val="00615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D0C"/>
  </w:style>
  <w:style w:type="paragraph" w:styleId="NoSpacing">
    <w:name w:val="No Spacing"/>
    <w:uiPriority w:val="1"/>
    <w:qFormat/>
    <w:rsid w:val="00E608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2016-04-09T21:01:00Z</dcterms:created>
  <dcterms:modified xsi:type="dcterms:W3CDTF">2016-04-09T21:01:00Z</dcterms:modified>
</cp:coreProperties>
</file>