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He, Thomas Nelson of York(q.v.) and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Gunby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 made a </w:t>
      </w: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plaint of debt against John Norton of York(q.v.) at York Sheriffs’ Court.</w:t>
      </w: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p.11)</w:t>
      </w: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2438" w:rsidRDefault="00432438" w:rsidP="004324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2018</w:t>
      </w:r>
    </w:p>
    <w:p w:rsidR="006B2F86" w:rsidRPr="00E71FC3" w:rsidRDefault="004324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438" w:rsidRDefault="00432438" w:rsidP="00E71FC3">
      <w:pPr>
        <w:spacing w:after="0" w:line="240" w:lineRule="auto"/>
      </w:pPr>
      <w:r>
        <w:separator/>
      </w:r>
    </w:p>
  </w:endnote>
  <w:endnote w:type="continuationSeparator" w:id="0">
    <w:p w:rsidR="00432438" w:rsidRDefault="004324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438" w:rsidRDefault="00432438" w:rsidP="00E71FC3">
      <w:pPr>
        <w:spacing w:after="0" w:line="240" w:lineRule="auto"/>
      </w:pPr>
      <w:r>
        <w:separator/>
      </w:r>
    </w:p>
  </w:footnote>
  <w:footnote w:type="continuationSeparator" w:id="0">
    <w:p w:rsidR="00432438" w:rsidRDefault="004324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38"/>
    <w:rsid w:val="001A7C09"/>
    <w:rsid w:val="0043243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732EDF-7924-4C81-AFE7-387D577C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2438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2018-01-14T19:48:00Z</dcterms:created>
  <dcterms:modified xsi:type="dcterms:W3CDTF">2018-01-14T19:48:00Z</dcterms:modified>
</cp:coreProperties>
</file>