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2BCD8" w14:textId="77777777" w:rsidR="000D67C5" w:rsidRDefault="000D67C5" w:rsidP="000D67C5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CLERK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36D38236" w14:textId="77777777" w:rsidR="000D67C5" w:rsidRDefault="000D67C5" w:rsidP="000D67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Weedon, Northamptonshire. </w:t>
      </w:r>
    </w:p>
    <w:p w14:paraId="6B371FFD" w14:textId="77777777" w:rsidR="000D67C5" w:rsidRDefault="000D67C5" w:rsidP="000D67C5">
      <w:pPr>
        <w:pStyle w:val="NoSpacing"/>
        <w:rPr>
          <w:rFonts w:cs="Times New Roman"/>
          <w:szCs w:val="24"/>
        </w:rPr>
      </w:pPr>
    </w:p>
    <w:p w14:paraId="3CD32CF7" w14:textId="77777777" w:rsidR="000D67C5" w:rsidRDefault="000D67C5" w:rsidP="000D67C5">
      <w:pPr>
        <w:pStyle w:val="NoSpacing"/>
        <w:rPr>
          <w:rFonts w:cs="Times New Roman"/>
          <w:szCs w:val="24"/>
        </w:rPr>
      </w:pPr>
    </w:p>
    <w:p w14:paraId="0C70C38B" w14:textId="77777777" w:rsidR="000D67C5" w:rsidRDefault="000D67C5" w:rsidP="000D67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Jan.1484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virtute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officii</w:t>
      </w:r>
      <w:proofErr w:type="spellEnd"/>
      <w:r>
        <w:rPr>
          <w:rFonts w:cs="Times New Roman"/>
          <w:szCs w:val="24"/>
        </w:rPr>
        <w:t xml:space="preserve"> held in Kettering into</w:t>
      </w:r>
    </w:p>
    <w:p w14:paraId="5D0A6DBB" w14:textId="77777777" w:rsidR="000D67C5" w:rsidRDefault="000D67C5" w:rsidP="000D67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John Acton(q.v.).</w:t>
      </w:r>
    </w:p>
    <w:p w14:paraId="74208EA6" w14:textId="77777777" w:rsidR="000D67C5" w:rsidRDefault="000D67C5" w:rsidP="000D67C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00D6FD7" w14:textId="77777777" w:rsidR="000D67C5" w:rsidRDefault="000D67C5" w:rsidP="000D67C5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p.157)</w:t>
      </w:r>
    </w:p>
    <w:p w14:paraId="3E88568F" w14:textId="77777777" w:rsidR="000D67C5" w:rsidRDefault="000D67C5" w:rsidP="000D67C5">
      <w:pPr>
        <w:pStyle w:val="NoSpacing"/>
        <w:rPr>
          <w:rFonts w:eastAsia="Times New Roman" w:cs="Times New Roman"/>
          <w:szCs w:val="24"/>
        </w:rPr>
      </w:pPr>
    </w:p>
    <w:p w14:paraId="0F6D826B" w14:textId="77777777" w:rsidR="000D67C5" w:rsidRDefault="000D67C5" w:rsidP="000D67C5">
      <w:pPr>
        <w:pStyle w:val="NoSpacing"/>
        <w:rPr>
          <w:rFonts w:eastAsia="Times New Roman" w:cs="Times New Roman"/>
          <w:szCs w:val="24"/>
        </w:rPr>
      </w:pPr>
    </w:p>
    <w:p w14:paraId="77310DDF" w14:textId="77777777" w:rsidR="000D67C5" w:rsidRDefault="000D67C5" w:rsidP="000D67C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November 2023</w:t>
      </w:r>
    </w:p>
    <w:p w14:paraId="3A97F44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B9C35" w14:textId="77777777" w:rsidR="000D67C5" w:rsidRDefault="000D67C5" w:rsidP="009139A6">
      <w:r>
        <w:separator/>
      </w:r>
    </w:p>
  </w:endnote>
  <w:endnote w:type="continuationSeparator" w:id="0">
    <w:p w14:paraId="25134E51" w14:textId="77777777" w:rsidR="000D67C5" w:rsidRDefault="000D67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10E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2E17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F30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2C757" w14:textId="77777777" w:rsidR="000D67C5" w:rsidRDefault="000D67C5" w:rsidP="009139A6">
      <w:r>
        <w:separator/>
      </w:r>
    </w:p>
  </w:footnote>
  <w:footnote w:type="continuationSeparator" w:id="0">
    <w:p w14:paraId="3F0C20E5" w14:textId="77777777" w:rsidR="000D67C5" w:rsidRDefault="000D67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4B1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6AD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CD3D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7C5"/>
    <w:rsid w:val="000666E0"/>
    <w:rsid w:val="000D67C5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E8426"/>
  <w15:chartTrackingRefBased/>
  <w15:docId w15:val="{6AF489F0-4ADC-4B60-A0FA-8C5942F87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2023-11-26T20:54:00Z</dcterms:created>
  <dcterms:modified xsi:type="dcterms:W3CDTF">2023-11-26T20:55:00Z</dcterms:modified>
</cp:coreProperties>
</file>