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C1216" w14:textId="15CE0527" w:rsidR="001C0BA4" w:rsidRDefault="001C0BA4" w:rsidP="001C0B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CLERK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(fl.1400)</w:t>
      </w:r>
    </w:p>
    <w:p w14:paraId="1BA86F74" w14:textId="1F733ACD" w:rsidR="001C0BA4" w:rsidRDefault="001C0BA4" w:rsidP="001C0B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Ramsden.</w:t>
      </w:r>
    </w:p>
    <w:p w14:paraId="5F5EC2A3" w14:textId="77777777" w:rsidR="001C0BA4" w:rsidRDefault="001C0BA4" w:rsidP="001C0B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5DCFBD" w14:textId="77777777" w:rsidR="001C0BA4" w:rsidRDefault="001C0BA4" w:rsidP="001C0B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F76E6A" w14:textId="77777777" w:rsidR="001C0BA4" w:rsidRDefault="001C0BA4" w:rsidP="001C0B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Aug.1400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Chipping Norton,</w:t>
      </w:r>
    </w:p>
    <w:p w14:paraId="2D538970" w14:textId="77777777" w:rsidR="001C0BA4" w:rsidRDefault="001C0BA4" w:rsidP="001C0B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Oxfordshire into lands of the late Sir William Sharehull(q.v.).</w:t>
      </w:r>
    </w:p>
    <w:p w14:paraId="78CC589D" w14:textId="77777777" w:rsidR="001C0BA4" w:rsidRDefault="001C0BA4" w:rsidP="001C0B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D3B6A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https://inquisitionspostmortem.ac.uk/view/inquisition/18-050/52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2707173" w14:textId="77777777" w:rsidR="001C0BA4" w:rsidRDefault="001C0BA4" w:rsidP="001C0B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BD30B4" w14:textId="77777777" w:rsidR="001C0BA4" w:rsidRDefault="001C0BA4" w:rsidP="001C0B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0240C1" w14:textId="77777777" w:rsidR="001C0BA4" w:rsidRPr="00964975" w:rsidRDefault="001C0BA4" w:rsidP="001C0B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2022</w:t>
      </w:r>
    </w:p>
    <w:p w14:paraId="5DF13B84" w14:textId="207B2460" w:rsidR="00BA00AB" w:rsidRPr="001C0BA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C0B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CBE62" w14:textId="77777777" w:rsidR="001C0BA4" w:rsidRDefault="001C0BA4" w:rsidP="009139A6">
      <w:r>
        <w:separator/>
      </w:r>
    </w:p>
  </w:endnote>
  <w:endnote w:type="continuationSeparator" w:id="0">
    <w:p w14:paraId="0EBBFA31" w14:textId="77777777" w:rsidR="001C0BA4" w:rsidRDefault="001C0B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00A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2F11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438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51F68" w14:textId="77777777" w:rsidR="001C0BA4" w:rsidRDefault="001C0BA4" w:rsidP="009139A6">
      <w:r>
        <w:separator/>
      </w:r>
    </w:p>
  </w:footnote>
  <w:footnote w:type="continuationSeparator" w:id="0">
    <w:p w14:paraId="53CC43F0" w14:textId="77777777" w:rsidR="001C0BA4" w:rsidRDefault="001C0B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BA6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CAB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72B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BA4"/>
    <w:rsid w:val="000666E0"/>
    <w:rsid w:val="001C0BA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582E9"/>
  <w15:chartTrackingRefBased/>
  <w15:docId w15:val="{5512520A-2F19-4689-BB65-EE6254268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C0B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50/5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2022-02-06T20:14:00Z</dcterms:created>
  <dcterms:modified xsi:type="dcterms:W3CDTF">2022-02-06T20:16:00Z</dcterms:modified>
</cp:coreProperties>
</file>