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EF5D1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01C91C49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Northampton. Merchant.</w:t>
      </w:r>
    </w:p>
    <w:p w14:paraId="1B4EC954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E66D2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0B65D3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Nov.1467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Sir Thomas Tresham(q.v.) and</w:t>
      </w:r>
    </w:p>
    <w:p w14:paraId="324E19D5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Sapcote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Stanford(q.v.) touching a debt of £20.</w:t>
      </w:r>
    </w:p>
    <w:p w14:paraId="7941D379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p.5)</w:t>
      </w:r>
    </w:p>
    <w:p w14:paraId="6D5AB3A7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AB00AF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60C84" w14:textId="77777777" w:rsidR="0061720F" w:rsidRDefault="0061720F" w:rsidP="00617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2021</w:t>
      </w:r>
    </w:p>
    <w:p w14:paraId="3787AD7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6F39CE" w14:textId="77777777" w:rsidR="0061720F" w:rsidRDefault="0061720F" w:rsidP="009139A6">
      <w:r>
        <w:separator/>
      </w:r>
    </w:p>
  </w:endnote>
  <w:endnote w:type="continuationSeparator" w:id="0">
    <w:p w14:paraId="113A1217" w14:textId="77777777" w:rsidR="0061720F" w:rsidRDefault="006172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98E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915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C96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171455" w14:textId="77777777" w:rsidR="0061720F" w:rsidRDefault="0061720F" w:rsidP="009139A6">
      <w:r>
        <w:separator/>
      </w:r>
    </w:p>
  </w:footnote>
  <w:footnote w:type="continuationSeparator" w:id="0">
    <w:p w14:paraId="4F4F007A" w14:textId="77777777" w:rsidR="0061720F" w:rsidRDefault="006172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27B0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443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4BC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0F"/>
    <w:rsid w:val="000666E0"/>
    <w:rsid w:val="002510B7"/>
    <w:rsid w:val="005C130B"/>
    <w:rsid w:val="0061720F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71DBE"/>
  <w15:chartTrackingRefBased/>
  <w15:docId w15:val="{C04970A1-5DC9-4B3D-A2E2-1CEDF170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2021-04-06T20:05:00Z</dcterms:created>
  <dcterms:modified xsi:type="dcterms:W3CDTF">2021-04-06T20:05:00Z</dcterms:modified>
</cp:coreProperties>
</file>