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36EB1" w14:textId="77777777" w:rsidR="00D87FEA" w:rsidRDefault="00D87FEA" w:rsidP="00D87FEA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CLERK</w:t>
      </w:r>
      <w:r>
        <w:rPr>
          <w:rFonts w:ascii="Times New Roman" w:hAnsi="Times New Roman" w:cs="Times New Roman"/>
        </w:rPr>
        <w:t xml:space="preserve">        (fl.1483)</w:t>
      </w:r>
    </w:p>
    <w:p w14:paraId="272A5505" w14:textId="77777777" w:rsidR="00D87FEA" w:rsidRDefault="00D87FEA" w:rsidP="00D87FEA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Milton, Kent. Yeoman.</w:t>
      </w:r>
    </w:p>
    <w:p w14:paraId="1E0C56B1" w14:textId="77777777" w:rsidR="00D87FEA" w:rsidRDefault="00D87FEA" w:rsidP="00D87FEA">
      <w:pPr>
        <w:pStyle w:val="NoSpacing"/>
        <w:jc w:val="both"/>
        <w:rPr>
          <w:rFonts w:ascii="Times New Roman" w:hAnsi="Times New Roman" w:cs="Times New Roman"/>
        </w:rPr>
      </w:pPr>
    </w:p>
    <w:p w14:paraId="5A668EC7" w14:textId="77777777" w:rsidR="00D87FEA" w:rsidRDefault="00D87FEA" w:rsidP="00D87FEA">
      <w:pPr>
        <w:pStyle w:val="NoSpacing"/>
        <w:jc w:val="both"/>
        <w:rPr>
          <w:rFonts w:ascii="Times New Roman" w:hAnsi="Times New Roman" w:cs="Times New Roman"/>
        </w:rPr>
      </w:pPr>
    </w:p>
    <w:p w14:paraId="2B805743" w14:textId="77777777" w:rsidR="00D87FEA" w:rsidRDefault="00D87FEA" w:rsidP="00D87FEA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John, Abbot of the Monastery of </w:t>
      </w:r>
      <w:proofErr w:type="spellStart"/>
      <w:r>
        <w:rPr>
          <w:rFonts w:ascii="Times New Roman" w:hAnsi="Times New Roman" w:cs="Times New Roman"/>
        </w:rPr>
        <w:t>St.Mary</w:t>
      </w:r>
      <w:proofErr w:type="spellEnd"/>
      <w:r>
        <w:rPr>
          <w:rFonts w:ascii="Times New Roman" w:hAnsi="Times New Roman" w:cs="Times New Roman"/>
        </w:rPr>
        <w:t xml:space="preserve"> Crace by the Tower of London(q.v.)</w:t>
      </w:r>
    </w:p>
    <w:p w14:paraId="75A07F8D" w14:textId="77777777" w:rsidR="00D87FEA" w:rsidRDefault="00D87FEA" w:rsidP="00D87FEA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made a plaint of trespass against him and others.</w:t>
      </w:r>
    </w:p>
    <w:p w14:paraId="294A38BD" w14:textId="77777777" w:rsidR="00D87FEA" w:rsidRDefault="00D87FEA" w:rsidP="00D87FEA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61AA0">
        <w:rPr>
          <w:rFonts w:ascii="Times New Roman" w:hAnsi="Times New Roman" w:cs="Times New Roman"/>
        </w:rPr>
        <w:t xml:space="preserve">( </w:t>
      </w:r>
      <w:r w:rsidRPr="008A6714">
        <w:rPr>
          <w:rFonts w:ascii="Times New Roman" w:hAnsi="Times New Roman"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ascii="Times New Roman" w:hAnsi="Times New Roman" w:cs="Times New Roman"/>
        </w:rPr>
        <w:t xml:space="preserve"> )</w:t>
      </w:r>
    </w:p>
    <w:p w14:paraId="1F6F6F86" w14:textId="77777777" w:rsidR="00D87FEA" w:rsidRDefault="00D87FEA" w:rsidP="00D87FEA">
      <w:pPr>
        <w:pStyle w:val="NoSpacing"/>
        <w:jc w:val="both"/>
        <w:rPr>
          <w:rFonts w:ascii="Times New Roman" w:hAnsi="Times New Roman" w:cs="Times New Roman"/>
        </w:rPr>
      </w:pPr>
    </w:p>
    <w:p w14:paraId="11161863" w14:textId="77777777" w:rsidR="00D87FEA" w:rsidRDefault="00D87FEA" w:rsidP="00D87FEA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</w:p>
    <w:p w14:paraId="17B243FE" w14:textId="77777777" w:rsidR="00D87FEA" w:rsidRDefault="00D87FEA" w:rsidP="00D87FEA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March 2026</w:t>
      </w:r>
    </w:p>
    <w:p w14:paraId="1CC1728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32E7E" w14:textId="77777777" w:rsidR="00A12FA6" w:rsidRDefault="00A12FA6" w:rsidP="00086E2C">
      <w:pPr>
        <w:spacing w:after="0" w:line="240" w:lineRule="auto"/>
      </w:pPr>
      <w:r>
        <w:separator/>
      </w:r>
    </w:p>
  </w:endnote>
  <w:endnote w:type="continuationSeparator" w:id="0">
    <w:p w14:paraId="5C899C7C" w14:textId="77777777" w:rsidR="00A12FA6" w:rsidRDefault="00A12FA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0A5C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9017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753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2EACA" w14:textId="77777777" w:rsidR="00A12FA6" w:rsidRDefault="00A12FA6" w:rsidP="00086E2C">
      <w:pPr>
        <w:spacing w:after="0" w:line="240" w:lineRule="auto"/>
      </w:pPr>
      <w:r>
        <w:separator/>
      </w:r>
    </w:p>
  </w:footnote>
  <w:footnote w:type="continuationSeparator" w:id="0">
    <w:p w14:paraId="549AE95C" w14:textId="77777777" w:rsidR="00A12FA6" w:rsidRDefault="00A12FA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7692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F22E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53F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FEA"/>
    <w:rsid w:val="00086E2C"/>
    <w:rsid w:val="000A2E7A"/>
    <w:rsid w:val="002244B7"/>
    <w:rsid w:val="00314D94"/>
    <w:rsid w:val="00617568"/>
    <w:rsid w:val="006E68FA"/>
    <w:rsid w:val="00A12FA6"/>
    <w:rsid w:val="00B967C0"/>
    <w:rsid w:val="00D87FE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A6546"/>
  <w15:chartTrackingRefBased/>
  <w15:docId w15:val="{8E751A9B-9878-4D9C-8AB8-AF9C6392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87F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46</Words>
  <Characters>272</Characters>
  <Application>Microsoft Office Word</Application>
  <DocSecurity>0</DocSecurity>
  <Lines>22</Lines>
  <Paragraphs>11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2026-04-03T20:09:00Z</dcterms:created>
  <dcterms:modified xsi:type="dcterms:W3CDTF">2026-04-03T20:09:00Z</dcterms:modified>
</cp:coreProperties>
</file>