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FA357" w14:textId="77777777" w:rsidR="00B957C3" w:rsidRDefault="00B957C3" w:rsidP="00B957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CLERK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16FA3A5E" w14:textId="77777777" w:rsidR="00B957C3" w:rsidRDefault="00B957C3" w:rsidP="00B957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Lincolnshire.</w:t>
      </w:r>
    </w:p>
    <w:p w14:paraId="189DE212" w14:textId="77777777" w:rsidR="00B957C3" w:rsidRDefault="00B957C3" w:rsidP="00B957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F68FAC" w14:textId="77777777" w:rsidR="00B957C3" w:rsidRDefault="00B957C3" w:rsidP="00B957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F2B019" w14:textId="77777777" w:rsidR="00B957C3" w:rsidRDefault="00B957C3" w:rsidP="00B957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Jun.</w:t>
      </w:r>
      <w:r>
        <w:rPr>
          <w:rFonts w:ascii="Times New Roman" w:hAnsi="Times New Roman" w:cs="Times New Roman"/>
          <w:sz w:val="24"/>
          <w:szCs w:val="24"/>
        </w:rPr>
        <w:tab/>
        <w:t>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in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Lincoln into lands </w:t>
      </w:r>
    </w:p>
    <w:p w14:paraId="455A773D" w14:textId="77777777" w:rsidR="00B957C3" w:rsidRDefault="00B957C3" w:rsidP="00B957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Deincourt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3A9D35EE" w14:textId="77777777" w:rsidR="00B957C3" w:rsidRDefault="00B957C3" w:rsidP="00B957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C5FF4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19-70)</w:t>
      </w:r>
    </w:p>
    <w:p w14:paraId="3C2AABFA" w14:textId="77777777" w:rsidR="00B957C3" w:rsidRDefault="00B957C3" w:rsidP="00B957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14585B" w14:textId="77777777" w:rsidR="00B957C3" w:rsidRDefault="00B957C3" w:rsidP="00B957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8E8049" w14:textId="77777777" w:rsidR="00B957C3" w:rsidRPr="008F1E09" w:rsidRDefault="00B957C3" w:rsidP="00B957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 March 2022 </w:t>
      </w:r>
    </w:p>
    <w:p w14:paraId="5FEF4A1D" w14:textId="4CDC5992" w:rsidR="00BA00AB" w:rsidRPr="00B957C3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B957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62D0E" w14:textId="77777777" w:rsidR="00B957C3" w:rsidRDefault="00B957C3" w:rsidP="009139A6">
      <w:r>
        <w:separator/>
      </w:r>
    </w:p>
  </w:endnote>
  <w:endnote w:type="continuationSeparator" w:id="0">
    <w:p w14:paraId="2EE1515A" w14:textId="77777777" w:rsidR="00B957C3" w:rsidRDefault="00B957C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016C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51CD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7662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B2DC6" w14:textId="77777777" w:rsidR="00B957C3" w:rsidRDefault="00B957C3" w:rsidP="009139A6">
      <w:r>
        <w:separator/>
      </w:r>
    </w:p>
  </w:footnote>
  <w:footnote w:type="continuationSeparator" w:id="0">
    <w:p w14:paraId="14E0A543" w14:textId="77777777" w:rsidR="00B957C3" w:rsidRDefault="00B957C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CA26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1893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22F6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7C3"/>
    <w:rsid w:val="000666E0"/>
    <w:rsid w:val="002510B7"/>
    <w:rsid w:val="005C130B"/>
    <w:rsid w:val="00826F5C"/>
    <w:rsid w:val="009139A6"/>
    <w:rsid w:val="009448BB"/>
    <w:rsid w:val="00A3176C"/>
    <w:rsid w:val="00AE65F8"/>
    <w:rsid w:val="00B957C3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B0F11"/>
  <w15:chartTrackingRefBased/>
  <w15:docId w15:val="{9638FCCF-4EF5-42BB-937C-5D0E43E24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957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2022-03-19T21:34:00Z</dcterms:created>
  <dcterms:modified xsi:type="dcterms:W3CDTF">2022-03-19T21:35:00Z</dcterms:modified>
</cp:coreProperties>
</file>