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D288B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7DD9623D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Kirby Misperton, Yorkshire. Parish clerk.</w:t>
      </w:r>
    </w:p>
    <w:p w14:paraId="179AC735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</w:p>
    <w:p w14:paraId="27D8F846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</w:p>
    <w:p w14:paraId="49B95BDD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6705FD3B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6BD0B95E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41642B6E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</w:p>
    <w:p w14:paraId="3AE30489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</w:p>
    <w:p w14:paraId="3231D2FD" w14:textId="77777777" w:rsidR="007C0EBE" w:rsidRDefault="007C0EBE" w:rsidP="007C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765FC6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7A145" w14:textId="77777777" w:rsidR="007C0EBE" w:rsidRDefault="007C0EBE" w:rsidP="009139A6">
      <w:r>
        <w:separator/>
      </w:r>
    </w:p>
  </w:endnote>
  <w:endnote w:type="continuationSeparator" w:id="0">
    <w:p w14:paraId="665F18F7" w14:textId="77777777" w:rsidR="007C0EBE" w:rsidRDefault="007C0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10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B87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0BB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CCCBD" w14:textId="77777777" w:rsidR="007C0EBE" w:rsidRDefault="007C0EBE" w:rsidP="009139A6">
      <w:r>
        <w:separator/>
      </w:r>
    </w:p>
  </w:footnote>
  <w:footnote w:type="continuationSeparator" w:id="0">
    <w:p w14:paraId="087656D9" w14:textId="77777777" w:rsidR="007C0EBE" w:rsidRDefault="007C0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D3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6BF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804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BE"/>
    <w:rsid w:val="000666E0"/>
    <w:rsid w:val="002510B7"/>
    <w:rsid w:val="005C130B"/>
    <w:rsid w:val="007C0EBE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1AD7F"/>
  <w15:chartTrackingRefBased/>
  <w15:docId w15:val="{2FB3BCC7-6612-4E80-B33B-D49DE827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B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2021-03-01T11:42:00Z</dcterms:created>
  <dcterms:modified xsi:type="dcterms:W3CDTF">2021-03-01T11:42:00Z</dcterms:modified>
</cp:coreProperties>
</file>