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46EF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CLERK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D400F73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Foston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Derbyshire. Husbandman.</w:t>
      </w:r>
    </w:p>
    <w:p w14:paraId="6D9D7356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C5E8BCC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25FE21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Melburn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Foston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Derbyshire(q.v.), brought a plaint of trespass against</w:t>
      </w:r>
    </w:p>
    <w:p w14:paraId="66931CD7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him and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Quynton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Abbot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Rocester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Staffordshire(q.v.).</w:t>
      </w:r>
    </w:p>
    <w:p w14:paraId="34C650AD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711DE41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88428C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6DD404" w14:textId="77777777" w:rsidR="00C2285E" w:rsidRDefault="00C2285E" w:rsidP="00C2285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31 December 2021</w:t>
      </w:r>
    </w:p>
    <w:p w14:paraId="05D26A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6133F" w14:textId="77777777" w:rsidR="00C2285E" w:rsidRDefault="00C2285E" w:rsidP="009139A6">
      <w:r>
        <w:separator/>
      </w:r>
    </w:p>
  </w:endnote>
  <w:endnote w:type="continuationSeparator" w:id="0">
    <w:p w14:paraId="2D3A4B7E" w14:textId="77777777" w:rsidR="00C2285E" w:rsidRDefault="00C228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99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2DD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06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E2C42" w14:textId="77777777" w:rsidR="00C2285E" w:rsidRDefault="00C2285E" w:rsidP="009139A6">
      <w:r>
        <w:separator/>
      </w:r>
    </w:p>
  </w:footnote>
  <w:footnote w:type="continuationSeparator" w:id="0">
    <w:p w14:paraId="5427DD75" w14:textId="77777777" w:rsidR="00C2285E" w:rsidRDefault="00C228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F1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7B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80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5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285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6F316"/>
  <w15:chartTrackingRefBased/>
  <w15:docId w15:val="{122BD572-853F-4BA6-BA2A-23948BA2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28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2022-01-28T20:45:00Z</dcterms:created>
  <dcterms:modified xsi:type="dcterms:W3CDTF">2022-01-28T20:46:00Z</dcterms:modified>
</cp:coreProperties>
</file>