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651C9" w14:textId="0019C6A0" w:rsidR="001372BE" w:rsidRDefault="001372BE" w:rsidP="001372B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CLERK</w:t>
      </w:r>
      <w:r>
        <w:rPr>
          <w:rFonts w:cs="Times New Roman"/>
        </w:rPr>
        <w:t xml:space="preserve">      (</w:t>
      </w:r>
      <w:r>
        <w:rPr>
          <w:rFonts w:cs="Times New Roman"/>
        </w:rPr>
        <w:t>d</w:t>
      </w:r>
      <w:r>
        <w:rPr>
          <w:rFonts w:cs="Times New Roman"/>
        </w:rPr>
        <w:t>.1477)</w:t>
      </w:r>
    </w:p>
    <w:p w14:paraId="53FC8D6B" w14:textId="77777777" w:rsidR="001372BE" w:rsidRDefault="001372BE" w:rsidP="001372BE">
      <w:pPr>
        <w:pStyle w:val="NoSpacing"/>
        <w:rPr>
          <w:rFonts w:cs="Times New Roman"/>
        </w:rPr>
      </w:pPr>
      <w:r>
        <w:rPr>
          <w:rFonts w:cs="Times New Roman"/>
        </w:rPr>
        <w:t>of the parish church of Datchworth.</w:t>
      </w:r>
    </w:p>
    <w:p w14:paraId="1ACA3663" w14:textId="77777777" w:rsidR="001372BE" w:rsidRDefault="001372BE" w:rsidP="001372BE">
      <w:pPr>
        <w:pStyle w:val="NoSpacing"/>
        <w:rPr>
          <w:rFonts w:cs="Times New Roman"/>
        </w:rPr>
      </w:pPr>
    </w:p>
    <w:p w14:paraId="5A9538BF" w14:textId="77777777" w:rsidR="001372BE" w:rsidRDefault="001372BE" w:rsidP="001372BE">
      <w:pPr>
        <w:pStyle w:val="NoSpacing"/>
        <w:rPr>
          <w:rFonts w:cs="Times New Roman"/>
        </w:rPr>
      </w:pPr>
    </w:p>
    <w:p w14:paraId="29AEEDDA" w14:textId="77777777" w:rsidR="001372BE" w:rsidRDefault="001372BE" w:rsidP="001372BE">
      <w:pPr>
        <w:pStyle w:val="NoSpacing"/>
        <w:rPr>
          <w:rFonts w:cs="Times New Roman"/>
        </w:rPr>
      </w:pPr>
      <w:r>
        <w:rPr>
          <w:rFonts w:cs="Times New Roman"/>
        </w:rPr>
        <w:t xml:space="preserve">  3 Apr.1477</w:t>
      </w:r>
      <w:r>
        <w:rPr>
          <w:rFonts w:cs="Times New Roman"/>
        </w:rPr>
        <w:tab/>
        <w:t>He had died by this time.</w:t>
      </w:r>
    </w:p>
    <w:p w14:paraId="36E77E57" w14:textId="77777777" w:rsidR="001372BE" w:rsidRDefault="001372BE" w:rsidP="001372B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1476-85 p.33)</w:t>
      </w:r>
    </w:p>
    <w:p w14:paraId="69E6A7A5" w14:textId="77777777" w:rsidR="001372BE" w:rsidRDefault="001372BE" w:rsidP="001372BE">
      <w:pPr>
        <w:pStyle w:val="NoSpacing"/>
        <w:rPr>
          <w:rFonts w:cs="Times New Roman"/>
        </w:rPr>
      </w:pPr>
    </w:p>
    <w:p w14:paraId="50BA4F30" w14:textId="77777777" w:rsidR="001372BE" w:rsidRDefault="001372BE" w:rsidP="001372BE">
      <w:pPr>
        <w:pStyle w:val="NoSpacing"/>
        <w:rPr>
          <w:rFonts w:cs="Times New Roman"/>
        </w:rPr>
      </w:pPr>
    </w:p>
    <w:p w14:paraId="167CD402" w14:textId="77777777" w:rsidR="001372BE" w:rsidRDefault="001372BE" w:rsidP="001372BE">
      <w:pPr>
        <w:pStyle w:val="NoSpacing"/>
        <w:rPr>
          <w:rFonts w:cs="Times New Roman"/>
        </w:rPr>
      </w:pPr>
      <w:r>
        <w:rPr>
          <w:rFonts w:cs="Times New Roman"/>
        </w:rPr>
        <w:t>28 April 2026</w:t>
      </w:r>
    </w:p>
    <w:p w14:paraId="1787F0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F3BA" w14:textId="77777777" w:rsidR="009724E7" w:rsidRDefault="009724E7" w:rsidP="00086E2C">
      <w:pPr>
        <w:spacing w:after="0" w:line="240" w:lineRule="auto"/>
      </w:pPr>
      <w:r>
        <w:separator/>
      </w:r>
    </w:p>
  </w:endnote>
  <w:endnote w:type="continuationSeparator" w:id="0">
    <w:p w14:paraId="7CF5ABE0" w14:textId="77777777" w:rsidR="009724E7" w:rsidRDefault="009724E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DA2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CE9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AD0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E659" w14:textId="77777777" w:rsidR="009724E7" w:rsidRDefault="009724E7" w:rsidP="00086E2C">
      <w:pPr>
        <w:spacing w:after="0" w:line="240" w:lineRule="auto"/>
      </w:pPr>
      <w:r>
        <w:separator/>
      </w:r>
    </w:p>
  </w:footnote>
  <w:footnote w:type="continuationSeparator" w:id="0">
    <w:p w14:paraId="7D50A3AF" w14:textId="77777777" w:rsidR="009724E7" w:rsidRDefault="009724E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C0D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8E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1F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BE"/>
    <w:rsid w:val="00086E2C"/>
    <w:rsid w:val="000A2E7A"/>
    <w:rsid w:val="001372BE"/>
    <w:rsid w:val="002244B7"/>
    <w:rsid w:val="00314D94"/>
    <w:rsid w:val="005435B9"/>
    <w:rsid w:val="00617568"/>
    <w:rsid w:val="006E68FA"/>
    <w:rsid w:val="008E56AD"/>
    <w:rsid w:val="009724E7"/>
    <w:rsid w:val="00AF543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A032"/>
  <w15:chartTrackingRefBased/>
  <w15:docId w15:val="{D6F2C260-041B-4A6B-A0A6-0B46BC65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2026-05-03T06:35:00Z</dcterms:created>
  <dcterms:modified xsi:type="dcterms:W3CDTF">2026-05-03T06:36:00Z</dcterms:modified>
</cp:coreProperties>
</file>