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B9DA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18ECB7F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Amersham, Buckinghamshire. Yeoman.</w:t>
      </w:r>
    </w:p>
    <w:p w14:paraId="2E217ECF" w14:textId="77777777" w:rsidR="00B535F6" w:rsidRDefault="00B535F6" w:rsidP="00B535F6">
      <w:pPr>
        <w:pStyle w:val="NoSpacing"/>
        <w:rPr>
          <w:rFonts w:cs="Times New Roman"/>
          <w:szCs w:val="24"/>
        </w:rPr>
      </w:pPr>
    </w:p>
    <w:p w14:paraId="560AA377" w14:textId="77777777" w:rsidR="00B535F6" w:rsidRDefault="00B535F6" w:rsidP="00B535F6">
      <w:pPr>
        <w:pStyle w:val="NoSpacing"/>
        <w:rPr>
          <w:rFonts w:cs="Times New Roman"/>
          <w:szCs w:val="24"/>
        </w:rPr>
      </w:pPr>
    </w:p>
    <w:p w14:paraId="712DE505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Adam Broun of London, grocer(q.v.), and his wife, Margaret(q.v.),</w:t>
      </w:r>
    </w:p>
    <w:p w14:paraId="08B7D406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 the executors of William Bentele of London, grocer(q.v.),</w:t>
      </w:r>
    </w:p>
    <w:p w14:paraId="0F4DB08A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three others.</w:t>
      </w:r>
    </w:p>
    <w:p w14:paraId="327A671D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457E2">
          <w:rPr>
            <w:rStyle w:val="Hyperlink"/>
            <w:rFonts w:cs="Times New Roman"/>
            <w:szCs w:val="24"/>
          </w:rPr>
          <w:t>https://waalt.uh.edu/index.php/CP40/889</w:t>
        </w:r>
      </w:hyperlink>
      <w:r>
        <w:rPr>
          <w:rFonts w:cs="Times New Roman"/>
          <w:szCs w:val="24"/>
        </w:rPr>
        <w:t xml:space="preserve"> )</w:t>
      </w:r>
    </w:p>
    <w:p w14:paraId="1CD29A3B" w14:textId="77777777" w:rsidR="00B535F6" w:rsidRDefault="00B535F6" w:rsidP="00B535F6">
      <w:pPr>
        <w:pStyle w:val="NoSpacing"/>
        <w:rPr>
          <w:rFonts w:cs="Times New Roman"/>
          <w:szCs w:val="24"/>
        </w:rPr>
      </w:pPr>
    </w:p>
    <w:p w14:paraId="567382FA" w14:textId="77777777" w:rsidR="00B535F6" w:rsidRDefault="00B535F6" w:rsidP="00B535F6">
      <w:pPr>
        <w:pStyle w:val="NoSpacing"/>
        <w:rPr>
          <w:rFonts w:cs="Times New Roman"/>
          <w:szCs w:val="24"/>
        </w:rPr>
      </w:pPr>
    </w:p>
    <w:p w14:paraId="28749DD8" w14:textId="77777777" w:rsidR="00B535F6" w:rsidRDefault="00B535F6" w:rsidP="00B5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6 March 2025</w:t>
      </w:r>
      <w:r>
        <w:rPr>
          <w:rFonts w:cs="Times New Roman"/>
          <w:szCs w:val="24"/>
        </w:rPr>
        <w:fldChar w:fldCharType="end"/>
      </w:r>
    </w:p>
    <w:p w14:paraId="2B3308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224C" w14:textId="77777777" w:rsidR="00B535F6" w:rsidRDefault="00B535F6" w:rsidP="009139A6">
      <w:r>
        <w:separator/>
      </w:r>
    </w:p>
  </w:endnote>
  <w:endnote w:type="continuationSeparator" w:id="0">
    <w:p w14:paraId="661F257D" w14:textId="77777777" w:rsidR="00B535F6" w:rsidRDefault="00B535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16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46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0E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8D46" w14:textId="77777777" w:rsidR="00B535F6" w:rsidRDefault="00B535F6" w:rsidP="009139A6">
      <w:r>
        <w:separator/>
      </w:r>
    </w:p>
  </w:footnote>
  <w:footnote w:type="continuationSeparator" w:id="0">
    <w:p w14:paraId="4AB804A3" w14:textId="77777777" w:rsidR="00B535F6" w:rsidRDefault="00B535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65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8E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B3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5F6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35F6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E29DC"/>
  <w15:chartTrackingRefBased/>
  <w15:docId w15:val="{22FE6D15-5794-4C29-8694-4FA1AC36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35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2025-03-06T17:28:00Z</dcterms:created>
  <dcterms:modified xsi:type="dcterms:W3CDTF">2025-03-06T17:29:00Z</dcterms:modified>
</cp:coreProperties>
</file>