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1B5" w:rsidRDefault="003E31B5" w:rsidP="003E31B5">
      <w:pPr>
        <w:pStyle w:val="NoSpacing"/>
      </w:pPr>
      <w:r>
        <w:rPr>
          <w:u w:val="single"/>
        </w:rPr>
        <w:t>Thomas CLERK</w:t>
      </w:r>
      <w:r>
        <w:t xml:space="preserve">     </w:t>
      </w:r>
      <w:r w:rsidRPr="007E04EA">
        <w:t>(fl.1415)</w:t>
      </w:r>
    </w:p>
    <w:p w:rsidR="003E31B5" w:rsidRDefault="003E31B5" w:rsidP="003E31B5">
      <w:pPr>
        <w:pStyle w:val="NoSpacing"/>
      </w:pPr>
      <w:r>
        <w:t>Archer.</w:t>
      </w:r>
    </w:p>
    <w:p w:rsidR="003E31B5" w:rsidRPr="007E04EA" w:rsidRDefault="003E31B5" w:rsidP="003E31B5">
      <w:pPr>
        <w:pStyle w:val="NoSpacing"/>
      </w:pPr>
    </w:p>
    <w:p w:rsidR="003E31B5" w:rsidRPr="007E04EA" w:rsidRDefault="003E31B5" w:rsidP="003E31B5">
      <w:pPr>
        <w:pStyle w:val="NoSpacing"/>
      </w:pPr>
    </w:p>
    <w:p w:rsidR="003E31B5" w:rsidRPr="007E04EA" w:rsidRDefault="003E31B5" w:rsidP="003E31B5">
      <w:pPr>
        <w:pStyle w:val="NoSpacing"/>
      </w:pPr>
      <w:r w:rsidRPr="007E04EA">
        <w:tab/>
        <w:t>1415</w:t>
      </w:r>
      <w:r w:rsidRPr="007E04EA">
        <w:tab/>
        <w:t>He was on the expedition to France</w:t>
      </w:r>
      <w:r>
        <w:t xml:space="preserve"> under the command of Henry V.</w:t>
      </w:r>
    </w:p>
    <w:p w:rsidR="003E31B5" w:rsidRPr="007E04EA" w:rsidRDefault="003E31B5" w:rsidP="003E31B5">
      <w:pPr>
        <w:pStyle w:val="NoSpacing"/>
      </w:pPr>
      <w:r w:rsidRPr="007E04EA">
        <w:tab/>
      </w:r>
      <w:r w:rsidRPr="007E04EA">
        <w:tab/>
        <w:t>(</w:t>
      </w:r>
      <w:hyperlink r:id="rId7" w:history="1">
        <w:r w:rsidRPr="007E04EA">
          <w:rPr>
            <w:rStyle w:val="Hyperlink"/>
          </w:rPr>
          <w:t>www.icmacentre.ac.uk/soldier/database</w:t>
        </w:r>
      </w:hyperlink>
      <w:r w:rsidRPr="007E04EA">
        <w:t>)</w:t>
      </w:r>
    </w:p>
    <w:p w:rsidR="003E31B5" w:rsidRPr="007E04EA" w:rsidRDefault="003E31B5" w:rsidP="003E31B5">
      <w:pPr>
        <w:pStyle w:val="NoSpacing"/>
      </w:pPr>
    </w:p>
    <w:p w:rsidR="003E31B5" w:rsidRPr="007E04EA" w:rsidRDefault="003E31B5" w:rsidP="003E31B5">
      <w:pPr>
        <w:pStyle w:val="NoSpacing"/>
      </w:pPr>
    </w:p>
    <w:p w:rsidR="00E47068" w:rsidRPr="00C009D8" w:rsidRDefault="003E31B5" w:rsidP="003E31B5">
      <w:pPr>
        <w:pStyle w:val="NoSpacing"/>
      </w:pPr>
      <w:r>
        <w:t>31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31B5" w:rsidRDefault="003E31B5" w:rsidP="00920DE3">
      <w:pPr>
        <w:spacing w:after="0" w:line="240" w:lineRule="auto"/>
      </w:pPr>
      <w:r>
        <w:separator/>
      </w:r>
    </w:p>
  </w:endnote>
  <w:endnote w:type="continuationSeparator" w:id="0">
    <w:p w:rsidR="003E31B5" w:rsidRDefault="003E31B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31B5" w:rsidRDefault="003E31B5" w:rsidP="00920DE3">
      <w:pPr>
        <w:spacing w:after="0" w:line="240" w:lineRule="auto"/>
      </w:pPr>
      <w:r>
        <w:separator/>
      </w:r>
    </w:p>
  </w:footnote>
  <w:footnote w:type="continuationSeparator" w:id="0">
    <w:p w:rsidR="003E31B5" w:rsidRDefault="003E31B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1B5"/>
    <w:rsid w:val="00120749"/>
    <w:rsid w:val="003E31B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E31B5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E31B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2014-04-15T19:44:00Z</dcterms:created>
  <dcterms:modified xsi:type="dcterms:W3CDTF">2014-04-15T19:44:00Z</dcterms:modified>
</cp:coreProperties>
</file>