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005D" w:rsidRDefault="0016005D" w:rsidP="0016005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CLERK</w:t>
      </w:r>
      <w:r>
        <w:rPr>
          <w:rFonts w:ascii="Times New Roman" w:hAnsi="Times New Roman" w:cs="Times New Roman"/>
        </w:rPr>
        <w:t xml:space="preserve"> 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16005D" w:rsidRDefault="0016005D" w:rsidP="0016005D">
      <w:pPr>
        <w:rPr>
          <w:rFonts w:ascii="Times New Roman" w:hAnsi="Times New Roman" w:cs="Times New Roman"/>
        </w:rPr>
      </w:pPr>
    </w:p>
    <w:p w:rsidR="0016005D" w:rsidRDefault="0016005D" w:rsidP="0016005D">
      <w:pPr>
        <w:rPr>
          <w:rFonts w:ascii="Times New Roman" w:hAnsi="Times New Roman" w:cs="Times New Roman"/>
        </w:rPr>
      </w:pPr>
    </w:p>
    <w:p w:rsidR="0016005D" w:rsidRDefault="0016005D" w:rsidP="0016005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made a plaint of debt against John Bryan of </w:t>
      </w:r>
      <w:proofErr w:type="spellStart"/>
      <w:r>
        <w:rPr>
          <w:rFonts w:ascii="Times New Roman" w:hAnsi="Times New Roman" w:cs="Times New Roman"/>
        </w:rPr>
        <w:t>Leire</w:t>
      </w:r>
      <w:proofErr w:type="spellEnd"/>
      <w:r>
        <w:rPr>
          <w:rFonts w:ascii="Times New Roman" w:hAnsi="Times New Roman" w:cs="Times New Roman"/>
        </w:rPr>
        <w:t>, Leicestershire(q.v.),</w:t>
      </w:r>
    </w:p>
    <w:p w:rsidR="0016005D" w:rsidRDefault="0016005D" w:rsidP="0016005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Richard Smyth of Atherstone, Warwickshire(q.v.), John Clerk of </w:t>
      </w:r>
    </w:p>
    <w:p w:rsidR="0016005D" w:rsidRDefault="0016005D" w:rsidP="0016005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Stretton(q.v.), John </w:t>
      </w:r>
      <w:proofErr w:type="spellStart"/>
      <w:r>
        <w:rPr>
          <w:rFonts w:ascii="Times New Roman" w:hAnsi="Times New Roman" w:cs="Times New Roman"/>
        </w:rPr>
        <w:t>Shiref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Chilvers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Coton</w:t>
      </w:r>
      <w:proofErr w:type="spellEnd"/>
      <w:r>
        <w:rPr>
          <w:rFonts w:ascii="Times New Roman" w:hAnsi="Times New Roman" w:cs="Times New Roman"/>
        </w:rPr>
        <w:t>(q.v.) and Richard Bate of</w:t>
      </w:r>
    </w:p>
    <w:p w:rsidR="0016005D" w:rsidRDefault="0016005D" w:rsidP="0016005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Nuneaton(q.v.).</w:t>
      </w:r>
    </w:p>
    <w:p w:rsidR="0016005D" w:rsidRDefault="0016005D" w:rsidP="0016005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http://aalt.law.uh.edu/Indices/CP40Indices/CP40no883Pl.htm )</w:t>
      </w:r>
      <w:proofErr w:type="gramEnd"/>
    </w:p>
    <w:p w:rsidR="0016005D" w:rsidRDefault="0016005D" w:rsidP="0016005D">
      <w:pPr>
        <w:rPr>
          <w:rFonts w:ascii="Times New Roman" w:hAnsi="Times New Roman" w:cs="Times New Roman"/>
        </w:rPr>
      </w:pPr>
    </w:p>
    <w:p w:rsidR="0016005D" w:rsidRDefault="0016005D" w:rsidP="0016005D">
      <w:pPr>
        <w:rPr>
          <w:rFonts w:ascii="Times New Roman" w:hAnsi="Times New Roman" w:cs="Times New Roman"/>
        </w:rPr>
      </w:pPr>
    </w:p>
    <w:p w:rsidR="0016005D" w:rsidRPr="00913312" w:rsidRDefault="0016005D" w:rsidP="0016005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 June 2017</w:t>
      </w:r>
    </w:p>
    <w:p w:rsidR="006B2F86" w:rsidRPr="00E71FC3" w:rsidRDefault="0016005D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005D" w:rsidRDefault="0016005D" w:rsidP="00E71FC3">
      <w:r>
        <w:separator/>
      </w:r>
    </w:p>
  </w:endnote>
  <w:endnote w:type="continuationSeparator" w:id="0">
    <w:p w:rsidR="0016005D" w:rsidRDefault="0016005D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005D" w:rsidRDefault="0016005D" w:rsidP="00E71FC3">
      <w:r>
        <w:separator/>
      </w:r>
    </w:p>
  </w:footnote>
  <w:footnote w:type="continuationSeparator" w:id="0">
    <w:p w:rsidR="0016005D" w:rsidRDefault="0016005D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005D"/>
    <w:rsid w:val="0016005D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FF94E28-E45C-41CC-8CE3-505478F2A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6005D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52</Words>
  <Characters>300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2017-06-24T20:03:00Z</dcterms:created>
  <dcterms:modified xsi:type="dcterms:W3CDTF">2017-06-24T20:03:00Z</dcterms:modified>
</cp:coreProperties>
</file>