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30F4" w14:textId="77777777" w:rsidR="00EA1BE5" w:rsidRDefault="00EA1BE5" w:rsidP="00EA1BE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CLERK</w:t>
      </w:r>
      <w:r>
        <w:rPr>
          <w:rFonts w:ascii="Times New Roman" w:hAnsi="Times New Roman" w:cs="Times New Roman"/>
        </w:rPr>
        <w:t xml:space="preserve">        (fl.1470)</w:t>
      </w:r>
    </w:p>
    <w:p w14:paraId="31C9BE15" w14:textId="77777777" w:rsidR="00EA1BE5" w:rsidRDefault="00EA1BE5" w:rsidP="00EA1BE5">
      <w:pPr>
        <w:pStyle w:val="NoSpacing"/>
        <w:rPr>
          <w:rFonts w:ascii="Times New Roman" w:hAnsi="Times New Roman" w:cs="Times New Roman"/>
        </w:rPr>
      </w:pPr>
    </w:p>
    <w:p w14:paraId="238E035F" w14:textId="77777777" w:rsidR="00EA1BE5" w:rsidRDefault="00EA1BE5" w:rsidP="00EA1BE5">
      <w:pPr>
        <w:pStyle w:val="NoSpacing"/>
        <w:rPr>
          <w:rFonts w:ascii="Times New Roman" w:hAnsi="Times New Roman" w:cs="Times New Roman"/>
        </w:rPr>
      </w:pPr>
    </w:p>
    <w:p w14:paraId="1A2421E4" w14:textId="77777777" w:rsidR="00EA1BE5" w:rsidRDefault="00EA1BE5" w:rsidP="00EA1BE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7734DB27" w14:textId="77777777" w:rsidR="00EA1BE5" w:rsidRDefault="00EA1BE5" w:rsidP="00EA1BE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41C85144" w14:textId="77777777" w:rsidR="00EA1BE5" w:rsidRDefault="00EA1BE5" w:rsidP="00EA1BE5">
      <w:pPr>
        <w:pStyle w:val="NoSpacing"/>
        <w:rPr>
          <w:rFonts w:ascii="Times New Roman" w:hAnsi="Times New Roman" w:cs="Times New Roman"/>
        </w:rPr>
      </w:pPr>
    </w:p>
    <w:p w14:paraId="3CE27F56" w14:textId="77777777" w:rsidR="00EA1BE5" w:rsidRDefault="00EA1BE5" w:rsidP="00EA1BE5">
      <w:pPr>
        <w:pStyle w:val="NoSpacing"/>
        <w:rPr>
          <w:rFonts w:ascii="Times New Roman" w:hAnsi="Times New Roman" w:cs="Times New Roman"/>
        </w:rPr>
      </w:pPr>
    </w:p>
    <w:p w14:paraId="583BD3B8" w14:textId="77777777" w:rsidR="00EA1BE5" w:rsidRDefault="00EA1BE5" w:rsidP="00EA1BE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220C4DB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7BC68" w14:textId="77777777" w:rsidR="00942F54" w:rsidRDefault="00942F54" w:rsidP="00086E2C">
      <w:pPr>
        <w:spacing w:after="0" w:line="240" w:lineRule="auto"/>
      </w:pPr>
      <w:r>
        <w:separator/>
      </w:r>
    </w:p>
  </w:endnote>
  <w:endnote w:type="continuationSeparator" w:id="0">
    <w:p w14:paraId="1831DAE7" w14:textId="77777777" w:rsidR="00942F54" w:rsidRDefault="00942F5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4703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74CB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A7FF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1A48D" w14:textId="77777777" w:rsidR="00942F54" w:rsidRDefault="00942F54" w:rsidP="00086E2C">
      <w:pPr>
        <w:spacing w:after="0" w:line="240" w:lineRule="auto"/>
      </w:pPr>
      <w:r>
        <w:separator/>
      </w:r>
    </w:p>
  </w:footnote>
  <w:footnote w:type="continuationSeparator" w:id="0">
    <w:p w14:paraId="4797DCC7" w14:textId="77777777" w:rsidR="00942F54" w:rsidRDefault="00942F5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CEE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138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EAA5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BE5"/>
    <w:rsid w:val="00086E2C"/>
    <w:rsid w:val="000A2E7A"/>
    <w:rsid w:val="002244B7"/>
    <w:rsid w:val="00314D94"/>
    <w:rsid w:val="00617568"/>
    <w:rsid w:val="006E68FA"/>
    <w:rsid w:val="00942F54"/>
    <w:rsid w:val="00987D8F"/>
    <w:rsid w:val="00EA1BE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E4103"/>
  <w15:chartTrackingRefBased/>
  <w15:docId w15:val="{0ED14BE6-315A-4726-B85C-F214A01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A1B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129</Characters>
  <Application>Microsoft Office Word</Application>
  <DocSecurity>0</DocSecurity>
  <Lines>9</Lines>
  <Paragraphs>5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2026-02-15T13:14:00Z</dcterms:created>
  <dcterms:modified xsi:type="dcterms:W3CDTF">2026-02-15T13:14:00Z</dcterms:modified>
</cp:coreProperties>
</file>