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6AA91F" w14:textId="77777777" w:rsidR="00DF5FD2" w:rsidRDefault="00DF5FD2" w:rsidP="00DF5FD2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Simon CLERK</w:t>
      </w:r>
      <w:r>
        <w:rPr>
          <w:rFonts w:ascii="Times New Roman" w:hAnsi="Times New Roman" w:cs="Times New Roman"/>
        </w:rPr>
        <w:t xml:space="preserve">      (fl.1483)</w:t>
      </w:r>
    </w:p>
    <w:p w14:paraId="5FE6EDFD" w14:textId="77777777" w:rsidR="00DF5FD2" w:rsidRDefault="00DF5FD2" w:rsidP="00DF5FD2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London. Skinner.</w:t>
      </w:r>
    </w:p>
    <w:p w14:paraId="3944FA0C" w14:textId="77777777" w:rsidR="00DF5FD2" w:rsidRDefault="00DF5FD2" w:rsidP="00DF5FD2">
      <w:pPr>
        <w:tabs>
          <w:tab w:val="left" w:pos="720"/>
        </w:tabs>
        <w:rPr>
          <w:rFonts w:ascii="Times New Roman" w:hAnsi="Times New Roman" w:cs="Times New Roman"/>
        </w:rPr>
      </w:pPr>
    </w:p>
    <w:p w14:paraId="263970DB" w14:textId="77777777" w:rsidR="00DF5FD2" w:rsidRDefault="00DF5FD2" w:rsidP="00DF5FD2">
      <w:pPr>
        <w:tabs>
          <w:tab w:val="left" w:pos="720"/>
        </w:tabs>
        <w:rPr>
          <w:rFonts w:ascii="Times New Roman" w:hAnsi="Times New Roman" w:cs="Times New Roman"/>
        </w:rPr>
      </w:pPr>
    </w:p>
    <w:p w14:paraId="5EB4617B" w14:textId="77777777" w:rsidR="004D140F" w:rsidRDefault="004D140F" w:rsidP="004D140F">
      <w:pPr>
        <w:pStyle w:val="NoSpacing"/>
      </w:pPr>
      <w:r>
        <w:tab/>
        <w:t>1475</w:t>
      </w:r>
      <w:r>
        <w:tab/>
        <w:t>He made a plaint of debt against Nicholas Pottowe of Reading(q.v.).</w:t>
      </w:r>
    </w:p>
    <w:p w14:paraId="0333363D" w14:textId="224B9C19" w:rsidR="004D140F" w:rsidRDefault="004D140F" w:rsidP="004D140F">
      <w:pPr>
        <w:pStyle w:val="NoSpacing"/>
      </w:pPr>
      <w:r>
        <w:tab/>
      </w:r>
      <w:r>
        <w:tab/>
        <w:t xml:space="preserve">( </w:t>
      </w:r>
      <w:hyperlink r:id="rId6" w:history="1">
        <w:r w:rsidRPr="00384EE7">
          <w:rPr>
            <w:rStyle w:val="Hyperlink"/>
          </w:rPr>
          <w:t>https://waalt.uh.edu/index.php/CP40/853</w:t>
        </w:r>
      </w:hyperlink>
      <w:r>
        <w:t xml:space="preserve"> )</w:t>
      </w:r>
    </w:p>
    <w:p w14:paraId="04AB5AE1" w14:textId="77777777" w:rsidR="00DF5FD2" w:rsidRDefault="00DF5FD2" w:rsidP="00DF5FD2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>He made a plaint of debt against John Stourton, Lord Stourton(q.v.).</w:t>
      </w:r>
    </w:p>
    <w:p w14:paraId="3CCA0AA2" w14:textId="77777777" w:rsidR="00DF5FD2" w:rsidRDefault="00DF5FD2" w:rsidP="00DF5FD2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r w:rsidRPr="00B2129B">
        <w:rPr>
          <w:rFonts w:ascii="Times New Roman" w:hAnsi="Times New Roman" w:cs="Times New Roman"/>
          <w:u w:val="single"/>
        </w:rPr>
        <w:t>http://aalt.law.uh.edu/Indices/CP40Indices/CP40no883Pl.htm</w:t>
      </w:r>
      <w:r>
        <w:rPr>
          <w:rFonts w:ascii="Times New Roman" w:hAnsi="Times New Roman" w:cs="Times New Roman"/>
        </w:rPr>
        <w:t xml:space="preserve"> )</w:t>
      </w:r>
    </w:p>
    <w:p w14:paraId="2E06B8BA" w14:textId="77777777" w:rsidR="00DF5FD2" w:rsidRDefault="00DF5FD2" w:rsidP="00DF5FD2">
      <w:pPr>
        <w:tabs>
          <w:tab w:val="left" w:pos="720"/>
        </w:tabs>
        <w:rPr>
          <w:rFonts w:ascii="Times New Roman" w:hAnsi="Times New Roman" w:cs="Times New Roman"/>
        </w:rPr>
      </w:pPr>
    </w:p>
    <w:p w14:paraId="52E9832C" w14:textId="77777777" w:rsidR="00DF5FD2" w:rsidRDefault="00DF5FD2" w:rsidP="00DF5FD2">
      <w:pPr>
        <w:tabs>
          <w:tab w:val="left" w:pos="720"/>
        </w:tabs>
        <w:rPr>
          <w:rFonts w:ascii="Times New Roman" w:hAnsi="Times New Roman" w:cs="Times New Roman"/>
        </w:rPr>
      </w:pPr>
    </w:p>
    <w:p w14:paraId="635A1363" w14:textId="77777777" w:rsidR="00DF5FD2" w:rsidRDefault="00DF5FD2" w:rsidP="00DF5FD2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July 2019</w:t>
      </w:r>
    </w:p>
    <w:p w14:paraId="075725AE" w14:textId="17558F20" w:rsidR="004D140F" w:rsidRDefault="004D140F" w:rsidP="00DF5FD2">
      <w:pPr>
        <w:tabs>
          <w:tab w:val="left" w:pos="7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September 2023</w:t>
      </w:r>
    </w:p>
    <w:p w14:paraId="4F19EF85" w14:textId="77777777" w:rsidR="004D140F" w:rsidRPr="00E71FC3" w:rsidRDefault="004D140F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443BB9" w14:textId="77777777" w:rsidR="00DF5FD2" w:rsidRDefault="00DF5FD2" w:rsidP="00E71FC3">
      <w:r>
        <w:separator/>
      </w:r>
    </w:p>
  </w:endnote>
  <w:endnote w:type="continuationSeparator" w:id="0">
    <w:p w14:paraId="328DCC31" w14:textId="77777777" w:rsidR="00DF5FD2" w:rsidRDefault="00DF5FD2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CDA9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6A93E" w14:textId="77777777" w:rsidR="00DF5FD2" w:rsidRDefault="00DF5FD2" w:rsidP="00E71FC3">
      <w:r>
        <w:separator/>
      </w:r>
    </w:p>
  </w:footnote>
  <w:footnote w:type="continuationSeparator" w:id="0">
    <w:p w14:paraId="3B1EAABA" w14:textId="77777777" w:rsidR="00DF5FD2" w:rsidRDefault="00DF5FD2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FD2"/>
    <w:rsid w:val="001A7C09"/>
    <w:rsid w:val="004D140F"/>
    <w:rsid w:val="00577BD5"/>
    <w:rsid w:val="00656CBA"/>
    <w:rsid w:val="006A1F77"/>
    <w:rsid w:val="00733BE7"/>
    <w:rsid w:val="00AB52E8"/>
    <w:rsid w:val="00B16D3F"/>
    <w:rsid w:val="00BB41AC"/>
    <w:rsid w:val="00DF5FD2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A819E"/>
  <w15:chartTrackingRefBased/>
  <w15:docId w15:val="{AE4F2590-4CC0-442B-9E77-44EF1F808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FD2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D140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5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2019-07-21T19:26:00Z</dcterms:created>
  <dcterms:modified xsi:type="dcterms:W3CDTF">2023-09-17T07:36:00Z</dcterms:modified>
</cp:coreProperties>
</file>