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D2BE" w14:textId="77777777" w:rsidR="002C2109" w:rsidRDefault="002C2109" w:rsidP="002C2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6A0BA88" w14:textId="77777777" w:rsidR="002C2109" w:rsidRDefault="002C2109" w:rsidP="002C2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Albrighton, Shropshire.</w:t>
      </w:r>
    </w:p>
    <w:p w14:paraId="6F20E8D1" w14:textId="77777777" w:rsidR="002C2109" w:rsidRDefault="002C2109" w:rsidP="002C21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908BF7" w14:textId="77777777" w:rsidR="002C2109" w:rsidRDefault="002C2109" w:rsidP="002C21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566E41" w14:textId="77777777" w:rsidR="002C2109" w:rsidRDefault="002C2109" w:rsidP="002C2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7ED08030" w14:textId="77777777" w:rsidR="002C2109" w:rsidRDefault="002C2109" w:rsidP="002C2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1FD2A3B5" w14:textId="77777777" w:rsidR="002C2109" w:rsidRDefault="002C2109" w:rsidP="002C2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Shropshire, except Shrewsbury, the taxes of a fifteenth and a tenth.</w:t>
      </w:r>
    </w:p>
    <w:p w14:paraId="6EDF0A61" w14:textId="77777777" w:rsidR="002C2109" w:rsidRDefault="002C2109" w:rsidP="002C2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7D9E0AD8" w14:textId="77777777" w:rsidR="002C2109" w:rsidRDefault="002C2109" w:rsidP="002C21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12F7FB" w14:textId="77777777" w:rsidR="002C2109" w:rsidRDefault="002C2109" w:rsidP="002C21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C0273B" w14:textId="77777777" w:rsidR="002C2109" w:rsidRDefault="002C2109" w:rsidP="002C2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2021</w:t>
      </w:r>
    </w:p>
    <w:p w14:paraId="046C62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5D9A8" w14:textId="77777777" w:rsidR="002C2109" w:rsidRDefault="002C2109" w:rsidP="009139A6">
      <w:r>
        <w:separator/>
      </w:r>
    </w:p>
  </w:endnote>
  <w:endnote w:type="continuationSeparator" w:id="0">
    <w:p w14:paraId="3DF425C0" w14:textId="77777777" w:rsidR="002C2109" w:rsidRDefault="002C21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4BD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8774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8D1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C6807" w14:textId="77777777" w:rsidR="002C2109" w:rsidRDefault="002C2109" w:rsidP="009139A6">
      <w:r>
        <w:separator/>
      </w:r>
    </w:p>
  </w:footnote>
  <w:footnote w:type="continuationSeparator" w:id="0">
    <w:p w14:paraId="1E6134BF" w14:textId="77777777" w:rsidR="002C2109" w:rsidRDefault="002C21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313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4ED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42B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109"/>
    <w:rsid w:val="000666E0"/>
    <w:rsid w:val="002510B7"/>
    <w:rsid w:val="002C210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59C4E"/>
  <w15:chartTrackingRefBased/>
  <w15:docId w15:val="{A5703163-86E3-4781-8267-B8711831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2021-10-19T20:49:00Z</dcterms:created>
  <dcterms:modified xsi:type="dcterms:W3CDTF">2021-10-19T20:51:00Z</dcterms:modified>
</cp:coreProperties>
</file>