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1B7BE" w14:textId="77777777" w:rsidR="003D6C64" w:rsidRDefault="003D6C64" w:rsidP="003D6C6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Roger CLERK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fl.1407)</w:t>
      </w:r>
    </w:p>
    <w:p w14:paraId="44E2B583" w14:textId="77777777" w:rsidR="003D6C64" w:rsidRDefault="003D6C64" w:rsidP="003D6C6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 xml:space="preserve">of Weston super </w:t>
      </w:r>
      <w:proofErr w:type="spellStart"/>
      <w:r>
        <w:rPr>
          <w:rFonts w:cs="Times New Roman"/>
          <w:color w:val="282B30"/>
          <w:szCs w:val="24"/>
          <w:shd w:val="clear" w:color="auto" w:fill="FFFFFF"/>
        </w:rPr>
        <w:t>Otmore</w:t>
      </w:r>
      <w:proofErr w:type="spellEnd"/>
      <w:r>
        <w:rPr>
          <w:rFonts w:cs="Times New Roman"/>
          <w:color w:val="282B30"/>
          <w:szCs w:val="24"/>
          <w:shd w:val="clear" w:color="auto" w:fill="FFFFFF"/>
        </w:rPr>
        <w:t xml:space="preserve">, </w:t>
      </w:r>
      <w:proofErr w:type="spellStart"/>
      <w:r>
        <w:rPr>
          <w:rFonts w:cs="Times New Roman"/>
          <w:color w:val="282B30"/>
          <w:szCs w:val="24"/>
          <w:shd w:val="clear" w:color="auto" w:fill="FFFFFF"/>
        </w:rPr>
        <w:t>Oxfordshire</w:t>
      </w:r>
      <w:proofErr w:type="spellEnd"/>
      <w:r>
        <w:rPr>
          <w:rFonts w:cs="Times New Roman"/>
          <w:color w:val="282B30"/>
          <w:szCs w:val="24"/>
          <w:shd w:val="clear" w:color="auto" w:fill="FFFFFF"/>
        </w:rPr>
        <w:t>.</w:t>
      </w:r>
    </w:p>
    <w:p w14:paraId="485A32FD" w14:textId="77777777" w:rsidR="003D6C64" w:rsidRDefault="003D6C64" w:rsidP="003D6C6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762E9ED" w14:textId="77777777" w:rsidR="003D6C64" w:rsidRDefault="003D6C64" w:rsidP="003D6C6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8B51705" w14:textId="77777777" w:rsidR="003D6C64" w:rsidRDefault="003D6C64" w:rsidP="003D6C64">
      <w:pPr>
        <w:pStyle w:val="NoSpacing"/>
        <w:ind w:left="1440" w:hanging="1440"/>
        <w:rPr>
          <w:rFonts w:cs="Times New Roman"/>
          <w:szCs w:val="24"/>
        </w:rPr>
      </w:pPr>
      <w:r>
        <w:rPr>
          <w:rFonts w:cs="Times New Roman"/>
          <w:color w:val="282B30"/>
          <w:szCs w:val="24"/>
          <w:shd w:val="clear" w:color="auto" w:fill="FFFFFF"/>
        </w:rPr>
        <w:t>18 Mar.1407</w:t>
      </w: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szCs w:val="24"/>
        </w:rPr>
        <w:t xml:space="preserve">He was granted letters of protection as he was going to serve in the </w:t>
      </w:r>
      <w:proofErr w:type="gramStart"/>
      <w:r>
        <w:rPr>
          <w:rFonts w:cs="Times New Roman"/>
          <w:szCs w:val="24"/>
        </w:rPr>
        <w:t>Calais</w:t>
      </w:r>
      <w:proofErr w:type="gramEnd"/>
    </w:p>
    <w:p w14:paraId="1640E034" w14:textId="77777777" w:rsidR="003D6C64" w:rsidRDefault="003D6C64" w:rsidP="003D6C6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March and </w:t>
      </w:r>
      <w:proofErr w:type="spellStart"/>
      <w:r>
        <w:rPr>
          <w:rFonts w:cs="Times New Roman"/>
          <w:szCs w:val="24"/>
        </w:rPr>
        <w:t>Oye</w:t>
      </w:r>
      <w:proofErr w:type="spellEnd"/>
      <w:r>
        <w:rPr>
          <w:rFonts w:cs="Times New Roman"/>
          <w:szCs w:val="24"/>
        </w:rPr>
        <w:t xml:space="preserve"> Castle under the command of John </w:t>
      </w:r>
      <w:proofErr w:type="spellStart"/>
      <w:r>
        <w:rPr>
          <w:rFonts w:cs="Times New Roman"/>
          <w:szCs w:val="24"/>
        </w:rPr>
        <w:t>Lardiner</w:t>
      </w:r>
      <w:proofErr w:type="spellEnd"/>
      <w:r>
        <w:rPr>
          <w:rFonts w:cs="Times New Roman"/>
          <w:szCs w:val="24"/>
        </w:rPr>
        <w:t>.</w:t>
      </w:r>
    </w:p>
    <w:p w14:paraId="51E5E602" w14:textId="77777777" w:rsidR="003D6C64" w:rsidRDefault="003D6C64" w:rsidP="003D6C64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C76/90, m11,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7BB5C0A0" w14:textId="77777777" w:rsidR="003D6C64" w:rsidRDefault="003D6C64" w:rsidP="003D6C64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January 2023)</w:t>
      </w:r>
    </w:p>
    <w:p w14:paraId="06ABBB88" w14:textId="77777777" w:rsidR="003D6C64" w:rsidRDefault="003D6C64" w:rsidP="003D6C6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545F832" w14:textId="77777777" w:rsidR="003D6C64" w:rsidRDefault="003D6C64" w:rsidP="003D6C6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84F5AF2" w14:textId="77777777" w:rsidR="003D6C64" w:rsidRDefault="003D6C64" w:rsidP="003D6C6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21 January 2023</w:t>
      </w:r>
    </w:p>
    <w:p w14:paraId="6635B88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BD05EC" w14:textId="77777777" w:rsidR="003D6C64" w:rsidRDefault="003D6C64" w:rsidP="009139A6">
      <w:r>
        <w:separator/>
      </w:r>
    </w:p>
  </w:endnote>
  <w:endnote w:type="continuationSeparator" w:id="0">
    <w:p w14:paraId="638C67DF" w14:textId="77777777" w:rsidR="003D6C64" w:rsidRDefault="003D6C6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5512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2B91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931E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F4DC2D" w14:textId="77777777" w:rsidR="003D6C64" w:rsidRDefault="003D6C64" w:rsidP="009139A6">
      <w:r>
        <w:separator/>
      </w:r>
    </w:p>
  </w:footnote>
  <w:footnote w:type="continuationSeparator" w:id="0">
    <w:p w14:paraId="1D4D26B4" w14:textId="77777777" w:rsidR="003D6C64" w:rsidRDefault="003D6C6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984D1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DBA6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5D46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C64"/>
    <w:rsid w:val="000666E0"/>
    <w:rsid w:val="002510B7"/>
    <w:rsid w:val="003D6C64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75FAC"/>
  <w15:chartTrackingRefBased/>
  <w15:docId w15:val="{424C6B83-CE7C-4698-B121-1914A385C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2023-01-24T19:50:00Z</dcterms:created>
  <dcterms:modified xsi:type="dcterms:W3CDTF">2023-01-24T19:50:00Z</dcterms:modified>
</cp:coreProperties>
</file>