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149" w:rsidRDefault="00EF0149" w:rsidP="00EF0149">
      <w:r>
        <w:rPr>
          <w:u w:val="single"/>
        </w:rPr>
        <w:t>Roger CLERK</w:t>
      </w:r>
      <w:r>
        <w:t xml:space="preserve">     (d.ca.1441)</w:t>
      </w:r>
    </w:p>
    <w:p w:rsidR="00EF0149" w:rsidRDefault="00EF0149" w:rsidP="00EF0149">
      <w:r>
        <w:t>of Stuston, Suffolk.</w:t>
      </w:r>
    </w:p>
    <w:p w:rsidR="00EF0149" w:rsidRDefault="00EF0149" w:rsidP="00EF0149"/>
    <w:p w:rsidR="00EF0149" w:rsidRDefault="00EF0149" w:rsidP="00EF0149"/>
    <w:p w:rsidR="00EF0149" w:rsidRDefault="00EF0149" w:rsidP="00EF0149">
      <w:r>
        <w:t>Son:  Henry(q.v.).  (“Sudbury Wills” vol.I p.64)</w:t>
      </w:r>
    </w:p>
    <w:p w:rsidR="00EF0149" w:rsidRDefault="00EF0149" w:rsidP="00EF0149"/>
    <w:p w:rsidR="00EF0149" w:rsidRDefault="00EF0149" w:rsidP="00EF0149"/>
    <w:p w:rsidR="00EF0149" w:rsidRDefault="00EF0149" w:rsidP="00EF0149">
      <w:r>
        <w:t>20 Sep.1441</w:t>
      </w:r>
      <w:r>
        <w:tab/>
        <w:t>His Will was proved.  (ibid.)</w:t>
      </w:r>
    </w:p>
    <w:p w:rsidR="00EF0149" w:rsidRDefault="00EF0149" w:rsidP="00EF0149"/>
    <w:p w:rsidR="00EF0149" w:rsidRDefault="00EF0149" w:rsidP="00EF0149"/>
    <w:p w:rsidR="00EF0149" w:rsidRDefault="00EF0149" w:rsidP="00EF0149">
      <w:r>
        <w:t>Executors:  Henry and John Smyth of Diss(q.v.).  (ibid.)</w:t>
      </w:r>
    </w:p>
    <w:p w:rsidR="00EF0149" w:rsidRDefault="00EF0149" w:rsidP="00EF0149"/>
    <w:p w:rsidR="00EF0149" w:rsidRDefault="00EF0149" w:rsidP="00EF0149"/>
    <w:p w:rsidR="00EF0149" w:rsidRDefault="00EF0149" w:rsidP="00EF0149">
      <w:r>
        <w:t>18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149" w:rsidRDefault="00EF0149" w:rsidP="00564E3C">
      <w:r>
        <w:separator/>
      </w:r>
    </w:p>
  </w:endnote>
  <w:endnote w:type="continuationSeparator" w:id="0">
    <w:p w:rsidR="00EF0149" w:rsidRDefault="00EF0149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F0149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149" w:rsidRDefault="00EF0149" w:rsidP="00564E3C">
      <w:r>
        <w:separator/>
      </w:r>
    </w:p>
  </w:footnote>
  <w:footnote w:type="continuationSeparator" w:id="0">
    <w:p w:rsidR="00EF0149" w:rsidRDefault="00EF0149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149"/>
    <w:rsid w:val="00372DC6"/>
    <w:rsid w:val="00564E3C"/>
    <w:rsid w:val="0064591D"/>
    <w:rsid w:val="00DD5B8A"/>
    <w:rsid w:val="00EB41B8"/>
    <w:rsid w:val="00EF0149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48FD42-C4BD-497D-91D1-9C6ACEEE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14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2016-02-07T22:22:00Z</dcterms:created>
  <dcterms:modified xsi:type="dcterms:W3CDTF">2016-02-07T22:23:00Z</dcterms:modified>
</cp:coreProperties>
</file>