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E17" w:rsidRDefault="00627E17" w:rsidP="00627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CLERK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27E17" w:rsidRDefault="00627E17" w:rsidP="00627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Waterman.</w:t>
      </w:r>
    </w:p>
    <w:p w:rsidR="00627E17" w:rsidRDefault="00627E17" w:rsidP="00627E17">
      <w:pPr>
        <w:rPr>
          <w:rFonts w:ascii="Times New Roman" w:hAnsi="Times New Roman" w:cs="Times New Roman"/>
        </w:rPr>
      </w:pPr>
    </w:p>
    <w:p w:rsidR="00627E17" w:rsidRDefault="00627E17" w:rsidP="00627E17">
      <w:pPr>
        <w:rPr>
          <w:rFonts w:ascii="Times New Roman" w:hAnsi="Times New Roman" w:cs="Times New Roman"/>
        </w:rPr>
      </w:pPr>
    </w:p>
    <w:p w:rsidR="00627E17" w:rsidRDefault="00627E17" w:rsidP="00627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William </w:t>
      </w:r>
      <w:proofErr w:type="spellStart"/>
      <w:r>
        <w:rPr>
          <w:rFonts w:ascii="Times New Roman" w:hAnsi="Times New Roman" w:cs="Times New Roman"/>
        </w:rPr>
        <w:t>Knyvet</w:t>
      </w:r>
      <w:proofErr w:type="spellEnd"/>
      <w:r>
        <w:rPr>
          <w:rFonts w:ascii="Times New Roman" w:hAnsi="Times New Roman" w:cs="Times New Roman"/>
        </w:rPr>
        <w:t>(q.v.) brought a plaint against him and William Pyle of</w:t>
      </w:r>
    </w:p>
    <w:p w:rsidR="00627E17" w:rsidRDefault="00627E17" w:rsidP="00627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Norwich(q.v.).</w:t>
      </w:r>
    </w:p>
    <w:p w:rsidR="00627E17" w:rsidRDefault="00627E17" w:rsidP="00627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27E17" w:rsidRDefault="00627E17" w:rsidP="00627E17">
      <w:pPr>
        <w:rPr>
          <w:rFonts w:ascii="Times New Roman" w:hAnsi="Times New Roman" w:cs="Times New Roman"/>
        </w:rPr>
      </w:pPr>
    </w:p>
    <w:p w:rsidR="00627E17" w:rsidRDefault="00627E17" w:rsidP="00627E17">
      <w:pPr>
        <w:rPr>
          <w:rFonts w:ascii="Times New Roman" w:hAnsi="Times New Roman" w:cs="Times New Roman"/>
        </w:rPr>
      </w:pPr>
    </w:p>
    <w:p w:rsidR="00627E17" w:rsidRDefault="00627E17" w:rsidP="00627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March 2018</w:t>
      </w:r>
    </w:p>
    <w:p w:rsidR="006B2F86" w:rsidRPr="00E71FC3" w:rsidRDefault="00627E1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7E17" w:rsidRDefault="00627E17" w:rsidP="00E71FC3">
      <w:r>
        <w:separator/>
      </w:r>
    </w:p>
  </w:endnote>
  <w:endnote w:type="continuationSeparator" w:id="0">
    <w:p w:rsidR="00627E17" w:rsidRDefault="00627E1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7E17" w:rsidRDefault="00627E17" w:rsidP="00E71FC3">
      <w:r>
        <w:separator/>
      </w:r>
    </w:p>
  </w:footnote>
  <w:footnote w:type="continuationSeparator" w:id="0">
    <w:p w:rsidR="00627E17" w:rsidRDefault="00627E1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E17"/>
    <w:rsid w:val="001A7C09"/>
    <w:rsid w:val="00577BD5"/>
    <w:rsid w:val="00627E1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38C3C6-084E-4A5E-AFB0-0640B9AB6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7E1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27E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2018-03-10T18:45:00Z</dcterms:created>
  <dcterms:modified xsi:type="dcterms:W3CDTF">2018-03-10T18:45:00Z</dcterms:modified>
</cp:coreProperties>
</file>