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55A21" w14:textId="77777777" w:rsidR="00B456AC" w:rsidRDefault="00B456AC" w:rsidP="00B456A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Roger CLERK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74CF57C3" w14:textId="77777777" w:rsidR="00B456AC" w:rsidRDefault="00B456AC" w:rsidP="00B456A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5166C162" w14:textId="77777777" w:rsidR="00B456AC" w:rsidRDefault="00B456AC" w:rsidP="00B456A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E15BC04" w14:textId="77777777" w:rsidR="00B456AC" w:rsidRDefault="00B456AC" w:rsidP="00B456A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2DAE97A" w14:textId="77777777" w:rsidR="00B456AC" w:rsidRDefault="00B456AC" w:rsidP="00B456A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>He was on the expedition to France, under the command of Sir John</w:t>
      </w:r>
    </w:p>
    <w:p w14:paraId="333BC942" w14:textId="77777777" w:rsidR="00B456AC" w:rsidRDefault="00B456AC" w:rsidP="00B456A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Blount(q.v.).</w:t>
      </w:r>
    </w:p>
    <w:p w14:paraId="17A4BDF3" w14:textId="77777777" w:rsidR="00B456AC" w:rsidRPr="00065994" w:rsidRDefault="00B456AC" w:rsidP="00B456AC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6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2617C601" w14:textId="77777777" w:rsidR="00B456AC" w:rsidRDefault="00B456AC" w:rsidP="00B456AC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7913ED13" w14:textId="77777777" w:rsidR="00B456AC" w:rsidRDefault="00B456AC" w:rsidP="00B456A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C7AF481" w14:textId="77777777" w:rsidR="00B456AC" w:rsidRDefault="00B456AC" w:rsidP="00B456A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402C36A" w14:textId="77777777" w:rsidR="00B456AC" w:rsidRDefault="00B456AC" w:rsidP="00B456A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2023</w:t>
      </w:r>
    </w:p>
    <w:p w14:paraId="31401D9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D7756" w14:textId="77777777" w:rsidR="00B456AC" w:rsidRDefault="00B456AC" w:rsidP="009139A6">
      <w:r>
        <w:separator/>
      </w:r>
    </w:p>
  </w:endnote>
  <w:endnote w:type="continuationSeparator" w:id="0">
    <w:p w14:paraId="0E9A3DDD" w14:textId="77777777" w:rsidR="00B456AC" w:rsidRDefault="00B456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0958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7044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816C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CB7F3" w14:textId="77777777" w:rsidR="00B456AC" w:rsidRDefault="00B456AC" w:rsidP="009139A6">
      <w:r>
        <w:separator/>
      </w:r>
    </w:p>
  </w:footnote>
  <w:footnote w:type="continuationSeparator" w:id="0">
    <w:p w14:paraId="5C0F5217" w14:textId="77777777" w:rsidR="00B456AC" w:rsidRDefault="00B456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3B30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3F62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562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6A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456AC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76656"/>
  <w15:chartTrackingRefBased/>
  <w15:docId w15:val="{DD410183-6124-4034-9028-F50F74003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2024-02-01T18:04:00Z</dcterms:created>
  <dcterms:modified xsi:type="dcterms:W3CDTF">2024-02-01T18:05:00Z</dcterms:modified>
</cp:coreProperties>
</file>