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0F5BE" w14:textId="77777777" w:rsidR="00A625FB" w:rsidRDefault="00A625FB" w:rsidP="00A625F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Robert CLERK</w:t>
      </w:r>
      <w:r>
        <w:rPr>
          <w:rFonts w:ascii="Times New Roman" w:hAnsi="Times New Roman" w:cs="Times New Roman"/>
          <w:lang w:val="en-US"/>
        </w:rPr>
        <w:t xml:space="preserve">        (fl.1478)</w:t>
      </w:r>
    </w:p>
    <w:p w14:paraId="7FB02E8B" w14:textId="77777777" w:rsidR="00A625FB" w:rsidRDefault="00A625FB" w:rsidP="00A625F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Stevenage. Chaplain. </w:t>
      </w:r>
    </w:p>
    <w:p w14:paraId="24F6975D" w14:textId="77777777" w:rsidR="00A625FB" w:rsidRDefault="00A625FB" w:rsidP="00A625FB">
      <w:pPr>
        <w:pStyle w:val="NoSpacing"/>
        <w:rPr>
          <w:rFonts w:ascii="Times New Roman" w:hAnsi="Times New Roman" w:cs="Times New Roman"/>
          <w:lang w:val="en-US"/>
        </w:rPr>
      </w:pPr>
    </w:p>
    <w:p w14:paraId="231990D8" w14:textId="77777777" w:rsidR="00A625FB" w:rsidRDefault="00A625FB" w:rsidP="00A625FB">
      <w:pPr>
        <w:pStyle w:val="NoSpacing"/>
        <w:rPr>
          <w:rFonts w:ascii="Times New Roman" w:hAnsi="Times New Roman" w:cs="Times New Roman"/>
          <w:lang w:val="en-US"/>
        </w:rPr>
      </w:pPr>
    </w:p>
    <w:p w14:paraId="26D681F1" w14:textId="77777777" w:rsidR="00A625FB" w:rsidRDefault="00A625FB" w:rsidP="00A625F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1478</w:t>
      </w:r>
      <w:r>
        <w:rPr>
          <w:rFonts w:ascii="Times New Roman" w:hAnsi="Times New Roman" w:cs="Times New Roman"/>
          <w:lang w:val="en-US"/>
        </w:rPr>
        <w:tab/>
        <w:t>John Sturgeon(q.v.) brought a plaint of trespass against him and Thomas</w:t>
      </w:r>
    </w:p>
    <w:p w14:paraId="0E43BB5E" w14:textId="77777777" w:rsidR="00A625FB" w:rsidRDefault="00A625FB" w:rsidP="00A625F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Howarth of Stevenage(q.v.).</w:t>
      </w:r>
    </w:p>
    <w:p w14:paraId="5777BD32" w14:textId="77777777" w:rsidR="00A625FB" w:rsidRDefault="00A625FB" w:rsidP="00A625F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BB4425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7A1FBE9" w14:textId="77777777" w:rsidR="00A625FB" w:rsidRDefault="00A625FB" w:rsidP="00A625FB">
      <w:pPr>
        <w:pStyle w:val="NoSpacing"/>
        <w:rPr>
          <w:rFonts w:ascii="Times New Roman" w:hAnsi="Times New Roman" w:cs="Times New Roman"/>
          <w:lang w:val="en-US"/>
        </w:rPr>
      </w:pPr>
    </w:p>
    <w:p w14:paraId="0C49DDD5" w14:textId="77777777" w:rsidR="00A625FB" w:rsidRDefault="00A625FB" w:rsidP="00A625FB">
      <w:pPr>
        <w:pStyle w:val="NoSpacing"/>
        <w:rPr>
          <w:rFonts w:ascii="Times New Roman" w:hAnsi="Times New Roman" w:cs="Times New Roman"/>
          <w:lang w:val="en-US"/>
        </w:rPr>
      </w:pPr>
    </w:p>
    <w:p w14:paraId="08CFF319" w14:textId="77777777" w:rsidR="00A625FB" w:rsidRDefault="00A625FB" w:rsidP="00A625F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 March 2026</w:t>
      </w:r>
    </w:p>
    <w:p w14:paraId="463B59F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851F9" w14:textId="77777777" w:rsidR="005727E7" w:rsidRDefault="005727E7" w:rsidP="00086E2C">
      <w:pPr>
        <w:spacing w:after="0" w:line="240" w:lineRule="auto"/>
      </w:pPr>
      <w:r>
        <w:separator/>
      </w:r>
    </w:p>
  </w:endnote>
  <w:endnote w:type="continuationSeparator" w:id="0">
    <w:p w14:paraId="11A8FEB2" w14:textId="77777777" w:rsidR="005727E7" w:rsidRDefault="005727E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D868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5E21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209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1D925" w14:textId="77777777" w:rsidR="005727E7" w:rsidRDefault="005727E7" w:rsidP="00086E2C">
      <w:pPr>
        <w:spacing w:after="0" w:line="240" w:lineRule="auto"/>
      </w:pPr>
      <w:r>
        <w:separator/>
      </w:r>
    </w:p>
  </w:footnote>
  <w:footnote w:type="continuationSeparator" w:id="0">
    <w:p w14:paraId="14BB74C2" w14:textId="77777777" w:rsidR="005727E7" w:rsidRDefault="005727E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9550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8B2F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8A75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5FB"/>
    <w:rsid w:val="00086E2C"/>
    <w:rsid w:val="000A2E7A"/>
    <w:rsid w:val="002244B7"/>
    <w:rsid w:val="00314D94"/>
    <w:rsid w:val="00502EB6"/>
    <w:rsid w:val="005727E7"/>
    <w:rsid w:val="00617568"/>
    <w:rsid w:val="006E68FA"/>
    <w:rsid w:val="00A625F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8FCE1"/>
  <w15:chartTrackingRefBased/>
  <w15:docId w15:val="{8DF19562-E469-411B-A77D-FC9362EE4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625F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625F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46</Words>
  <Characters>236</Characters>
  <Application>Microsoft Office Word</Application>
  <DocSecurity>0</DocSecurity>
  <Lines>11</Lines>
  <Paragraphs>7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2026-03-07T22:56:00Z</dcterms:created>
  <dcterms:modified xsi:type="dcterms:W3CDTF">2026-03-07T22:57:00Z</dcterms:modified>
</cp:coreProperties>
</file>