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5BD70" w14:textId="77777777" w:rsidR="003613F5" w:rsidRDefault="003613F5" w:rsidP="003613F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CLERK</w:t>
      </w:r>
      <w:r>
        <w:rPr>
          <w:rFonts w:cs="Times New Roman"/>
          <w:szCs w:val="24"/>
        </w:rPr>
        <w:t xml:space="preserve">       (fl.1418)</w:t>
      </w:r>
    </w:p>
    <w:p w14:paraId="59813ECA" w14:textId="77777777" w:rsidR="003613F5" w:rsidRDefault="003613F5" w:rsidP="003613F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of Stainton, Yorkshire. Gentleman.</w:t>
      </w:r>
    </w:p>
    <w:p w14:paraId="4E52A1B3" w14:textId="77777777" w:rsidR="003613F5" w:rsidRDefault="003613F5" w:rsidP="003613F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</w:p>
    <w:p w14:paraId="53123375" w14:textId="77777777" w:rsidR="003613F5" w:rsidRDefault="003613F5" w:rsidP="003613F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</w:p>
    <w:p w14:paraId="7C4CEAC3" w14:textId="77777777" w:rsidR="003613F5" w:rsidRDefault="003613F5" w:rsidP="003613F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John Malory(q.v.) brought a plaint of debt against him and five others.</w:t>
      </w:r>
    </w:p>
    <w:p w14:paraId="2DD7442F" w14:textId="77777777" w:rsidR="003613F5" w:rsidRDefault="003613F5" w:rsidP="003613F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651F7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365F96F7" w14:textId="77777777" w:rsidR="003613F5" w:rsidRDefault="003613F5" w:rsidP="003613F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</w:p>
    <w:p w14:paraId="0C2F5E0C" w14:textId="77777777" w:rsidR="003613F5" w:rsidRDefault="003613F5" w:rsidP="003613F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</w:p>
    <w:p w14:paraId="10379D72" w14:textId="77777777" w:rsidR="003613F5" w:rsidRDefault="003613F5" w:rsidP="003613F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27 March 2025</w:t>
      </w:r>
      <w:r>
        <w:rPr>
          <w:rFonts w:cs="Times New Roman"/>
          <w:szCs w:val="24"/>
        </w:rPr>
        <w:fldChar w:fldCharType="end"/>
      </w:r>
    </w:p>
    <w:p w14:paraId="701751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9E60B" w14:textId="77777777" w:rsidR="003613F5" w:rsidRDefault="003613F5" w:rsidP="009139A6">
      <w:r>
        <w:separator/>
      </w:r>
    </w:p>
  </w:endnote>
  <w:endnote w:type="continuationSeparator" w:id="0">
    <w:p w14:paraId="2065B657" w14:textId="77777777" w:rsidR="003613F5" w:rsidRDefault="003613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A69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DF3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CF0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250A2" w14:textId="77777777" w:rsidR="003613F5" w:rsidRDefault="003613F5" w:rsidP="009139A6">
      <w:r>
        <w:separator/>
      </w:r>
    </w:p>
  </w:footnote>
  <w:footnote w:type="continuationSeparator" w:id="0">
    <w:p w14:paraId="2456689F" w14:textId="77777777" w:rsidR="003613F5" w:rsidRDefault="003613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86A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E14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6B0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F5"/>
    <w:rsid w:val="000666E0"/>
    <w:rsid w:val="000A2E7A"/>
    <w:rsid w:val="00190DFA"/>
    <w:rsid w:val="002510B7"/>
    <w:rsid w:val="00270799"/>
    <w:rsid w:val="00357E4A"/>
    <w:rsid w:val="003613F5"/>
    <w:rsid w:val="005C130B"/>
    <w:rsid w:val="007D2C1E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155F3"/>
  <w15:chartTrackingRefBased/>
  <w15:docId w15:val="{5EC69274-9A3B-40C4-A4B7-BDE327F14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613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2025-03-27T21:46:00Z</dcterms:created>
  <dcterms:modified xsi:type="dcterms:W3CDTF">2025-03-27T21:46:00Z</dcterms:modified>
</cp:coreProperties>
</file>