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9D461E" w14:textId="77777777" w:rsidR="00004673" w:rsidRDefault="00004673" w:rsidP="00004673">
      <w:pPr>
        <w:pStyle w:val="NoSpacing"/>
      </w:pPr>
      <w:r>
        <w:rPr>
          <w:u w:val="single"/>
        </w:rPr>
        <w:t>Robert CLERK</w:t>
      </w:r>
      <w:r>
        <w:t xml:space="preserve">    </w:t>
      </w:r>
      <w:proofErr w:type="gramStart"/>
      <w:r>
        <w:t xml:space="preserve">   (</w:t>
      </w:r>
      <w:proofErr w:type="gramEnd"/>
      <w:r>
        <w:t>fl.1475)</w:t>
      </w:r>
    </w:p>
    <w:p w14:paraId="5497CA1C" w14:textId="344636A3" w:rsidR="00004673" w:rsidRDefault="00004673" w:rsidP="00004673">
      <w:pPr>
        <w:pStyle w:val="NoSpacing"/>
      </w:pPr>
      <w:r>
        <w:t xml:space="preserve">of </w:t>
      </w:r>
      <w:proofErr w:type="spellStart"/>
      <w:r>
        <w:t>Moxby</w:t>
      </w:r>
      <w:proofErr w:type="spellEnd"/>
      <w:r>
        <w:t xml:space="preserve"> nunnery.</w:t>
      </w:r>
    </w:p>
    <w:p w14:paraId="5E316C83" w14:textId="77777777" w:rsidR="00004673" w:rsidRDefault="00004673" w:rsidP="00004673">
      <w:pPr>
        <w:pStyle w:val="NoSpacing"/>
      </w:pPr>
    </w:p>
    <w:p w14:paraId="291CBD5A" w14:textId="77777777" w:rsidR="00004673" w:rsidRDefault="00004673" w:rsidP="00004673">
      <w:pPr>
        <w:pStyle w:val="NoSpacing"/>
      </w:pPr>
    </w:p>
    <w:p w14:paraId="4E98DE6A" w14:textId="77777777" w:rsidR="00004673" w:rsidRDefault="00004673" w:rsidP="00004673">
      <w:pPr>
        <w:pStyle w:val="NoSpacing"/>
      </w:pPr>
      <w:r>
        <w:t>18 Feb.1475</w:t>
      </w:r>
      <w:r>
        <w:tab/>
        <w:t>He was ordained deacon in the conventual church of the Carmelites at</w:t>
      </w:r>
    </w:p>
    <w:p w14:paraId="5999759A" w14:textId="77777777" w:rsidR="00004673" w:rsidRDefault="00004673" w:rsidP="00004673">
      <w:pPr>
        <w:pStyle w:val="NoSpacing"/>
      </w:pPr>
      <w:r>
        <w:tab/>
      </w:r>
      <w:r>
        <w:tab/>
        <w:t>York by William Egremont, Bishop of Dromore(q.v.).</w:t>
      </w:r>
    </w:p>
    <w:p w14:paraId="6F4180C4" w14:textId="3AA3500F" w:rsidR="00004673" w:rsidRDefault="00004673" w:rsidP="00004673">
      <w:pPr>
        <w:pStyle w:val="NoSpacing"/>
      </w:pPr>
      <w:r>
        <w:tab/>
      </w:r>
      <w:r>
        <w:tab/>
        <w:t>(“York Clergy Ordinations 1475-1500” ed. David M. Smith p.2)</w:t>
      </w:r>
    </w:p>
    <w:p w14:paraId="7923B298" w14:textId="77777777" w:rsidR="007207E3" w:rsidRDefault="007207E3" w:rsidP="007207E3">
      <w:pPr>
        <w:pStyle w:val="NoSpacing"/>
      </w:pPr>
      <w:r>
        <w:t>14 Feb.1478</w:t>
      </w:r>
      <w:r>
        <w:tab/>
        <w:t>He was ordained priest in the conventual church of the Austin Friars in</w:t>
      </w:r>
    </w:p>
    <w:p w14:paraId="6987783D" w14:textId="77777777" w:rsidR="007207E3" w:rsidRDefault="007207E3" w:rsidP="007207E3">
      <w:pPr>
        <w:pStyle w:val="NoSpacing"/>
      </w:pPr>
      <w:r>
        <w:tab/>
      </w:r>
      <w:r>
        <w:tab/>
        <w:t>York, by William Egremont, Bishop of Dromore(q.v.).</w:t>
      </w:r>
    </w:p>
    <w:p w14:paraId="2643265E" w14:textId="0D1CA24A" w:rsidR="007207E3" w:rsidRDefault="007207E3" w:rsidP="007207E3">
      <w:pPr>
        <w:pStyle w:val="NoSpacing"/>
      </w:pPr>
      <w:r>
        <w:tab/>
      </w:r>
      <w:r>
        <w:tab/>
        <w:t>(“York Clergy Ordinations 1475-1500” ed. David M. Smith p.33)</w:t>
      </w:r>
    </w:p>
    <w:p w14:paraId="3EF5C7A7" w14:textId="77777777" w:rsidR="00004673" w:rsidRDefault="00004673" w:rsidP="00004673">
      <w:pPr>
        <w:pStyle w:val="NoSpacing"/>
      </w:pPr>
    </w:p>
    <w:p w14:paraId="75F93399" w14:textId="77777777" w:rsidR="00004673" w:rsidRDefault="00004673" w:rsidP="00004673">
      <w:pPr>
        <w:pStyle w:val="NoSpacing"/>
      </w:pPr>
    </w:p>
    <w:p w14:paraId="743D5DEE" w14:textId="2BCF8ADB" w:rsidR="00004673" w:rsidRDefault="00004673" w:rsidP="00004673">
      <w:pPr>
        <w:pStyle w:val="NoSpacing"/>
      </w:pPr>
      <w:r>
        <w:t>1 March 2019</w:t>
      </w:r>
    </w:p>
    <w:p w14:paraId="540EBD36" w14:textId="1167D6D9" w:rsidR="007207E3" w:rsidRDefault="007207E3" w:rsidP="00004673">
      <w:pPr>
        <w:pStyle w:val="NoSpacing"/>
      </w:pPr>
      <w:r>
        <w:t>24 June 2020</w:t>
      </w:r>
    </w:p>
    <w:p w14:paraId="70A8AA98" w14:textId="1C2F7D43" w:rsidR="006B2F86" w:rsidRPr="00004673" w:rsidRDefault="007207E3" w:rsidP="00E71FC3">
      <w:pPr>
        <w:pStyle w:val="NoSpacing"/>
      </w:pPr>
    </w:p>
    <w:sectPr w:rsidR="006B2F86" w:rsidRPr="0000467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1AF845" w14:textId="77777777" w:rsidR="00004673" w:rsidRDefault="00004673" w:rsidP="00E71FC3">
      <w:pPr>
        <w:spacing w:after="0" w:line="240" w:lineRule="auto"/>
      </w:pPr>
      <w:r>
        <w:separator/>
      </w:r>
    </w:p>
  </w:endnote>
  <w:endnote w:type="continuationSeparator" w:id="0">
    <w:p w14:paraId="502B597C" w14:textId="77777777" w:rsidR="00004673" w:rsidRDefault="0000467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EB414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D02D81" w14:textId="77777777" w:rsidR="00004673" w:rsidRDefault="00004673" w:rsidP="00E71FC3">
      <w:pPr>
        <w:spacing w:after="0" w:line="240" w:lineRule="auto"/>
      </w:pPr>
      <w:r>
        <w:separator/>
      </w:r>
    </w:p>
  </w:footnote>
  <w:footnote w:type="continuationSeparator" w:id="0">
    <w:p w14:paraId="667C5992" w14:textId="77777777" w:rsidR="00004673" w:rsidRDefault="0000467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673"/>
    <w:rsid w:val="00004673"/>
    <w:rsid w:val="001A7C09"/>
    <w:rsid w:val="00577BD5"/>
    <w:rsid w:val="00656CBA"/>
    <w:rsid w:val="006A1F77"/>
    <w:rsid w:val="007207E3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AFA6A5"/>
  <w15:chartTrackingRefBased/>
  <w15:docId w15:val="{FD9608A9-9848-4E43-A739-E795DC2E8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159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2019-03-01T22:02:00Z</dcterms:created>
  <dcterms:modified xsi:type="dcterms:W3CDTF">2020-06-24T11:04:00Z</dcterms:modified>
</cp:coreProperties>
</file>