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AD3BF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CLERKE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C4A0F98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0044FF75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</w:p>
    <w:p w14:paraId="7208D8AF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</w:p>
    <w:p w14:paraId="586D9FB8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25 Jun.1483</w:t>
      </w:r>
      <w:r>
        <w:rPr>
          <w:rFonts w:cs="Times New Roman"/>
          <w:szCs w:val="24"/>
        </w:rPr>
        <w:tab/>
        <w:t>He made his Will.</w:t>
      </w:r>
    </w:p>
    <w:p w14:paraId="00953E86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788C44A3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</w:p>
    <w:p w14:paraId="383216A1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</w:p>
    <w:p w14:paraId="749AF5C7" w14:textId="77777777" w:rsidR="00C366A1" w:rsidRDefault="00C366A1" w:rsidP="00C366A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71E325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BAC8E" w14:textId="77777777" w:rsidR="00C366A1" w:rsidRDefault="00C366A1" w:rsidP="009139A6">
      <w:r>
        <w:separator/>
      </w:r>
    </w:p>
  </w:endnote>
  <w:endnote w:type="continuationSeparator" w:id="0">
    <w:p w14:paraId="6B8E1227" w14:textId="77777777" w:rsidR="00C366A1" w:rsidRDefault="00C366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A4B8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D65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5A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54235" w14:textId="77777777" w:rsidR="00C366A1" w:rsidRDefault="00C366A1" w:rsidP="009139A6">
      <w:r>
        <w:separator/>
      </w:r>
    </w:p>
  </w:footnote>
  <w:footnote w:type="continuationSeparator" w:id="0">
    <w:p w14:paraId="264240D3" w14:textId="77777777" w:rsidR="00C366A1" w:rsidRDefault="00C366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61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AF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0CB1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A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66A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9DA9F"/>
  <w15:chartTrackingRefBased/>
  <w15:docId w15:val="{26C4F593-B9C2-4694-B88A-D1754E43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66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2022-12-06T21:37:00Z</dcterms:created>
  <dcterms:modified xsi:type="dcterms:W3CDTF">2022-12-06T21:37:00Z</dcterms:modified>
</cp:coreProperties>
</file>