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Fishmonger.</w:t>
      </w:r>
    </w:p>
    <w:p w:rsidR="001339A2" w:rsidRDefault="001339A2" w:rsidP="001339A2">
      <w:pPr>
        <w:rPr>
          <w:rFonts w:ascii="Times New Roman" w:hAnsi="Times New Roman" w:cs="Times New Roman"/>
        </w:rPr>
      </w:pPr>
    </w:p>
    <w:p w:rsidR="001339A2" w:rsidRDefault="001339A2" w:rsidP="001339A2">
      <w:pPr>
        <w:rPr>
          <w:rFonts w:ascii="Times New Roman" w:hAnsi="Times New Roman" w:cs="Times New Roman"/>
        </w:rPr>
      </w:pPr>
    </w:p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Coventry, Prior of Coventry(q.v.), brought a plaint of trespass and</w:t>
      </w:r>
    </w:p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assault of a servant against him and ten others also from Coventry.</w:t>
      </w:r>
    </w:p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339A2" w:rsidRDefault="001339A2" w:rsidP="001339A2">
      <w:pPr>
        <w:rPr>
          <w:rFonts w:ascii="Times New Roman" w:hAnsi="Times New Roman" w:cs="Times New Roman"/>
        </w:rPr>
      </w:pPr>
    </w:p>
    <w:p w:rsidR="001339A2" w:rsidRDefault="001339A2" w:rsidP="001339A2">
      <w:pPr>
        <w:rPr>
          <w:rFonts w:ascii="Times New Roman" w:hAnsi="Times New Roman" w:cs="Times New Roman"/>
        </w:rPr>
      </w:pPr>
    </w:p>
    <w:p w:rsidR="001339A2" w:rsidRDefault="001339A2" w:rsidP="001339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2017</w:t>
      </w:r>
    </w:p>
    <w:p w:rsidR="006B2F86" w:rsidRPr="00E71FC3" w:rsidRDefault="001339A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9A2" w:rsidRDefault="001339A2" w:rsidP="00E71FC3">
      <w:r>
        <w:separator/>
      </w:r>
    </w:p>
  </w:endnote>
  <w:endnote w:type="continuationSeparator" w:id="0">
    <w:p w:rsidR="001339A2" w:rsidRDefault="001339A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9A2" w:rsidRDefault="001339A2" w:rsidP="00E71FC3">
      <w:r>
        <w:separator/>
      </w:r>
    </w:p>
  </w:footnote>
  <w:footnote w:type="continuationSeparator" w:id="0">
    <w:p w:rsidR="001339A2" w:rsidRDefault="001339A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9A2"/>
    <w:rsid w:val="001339A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DF64E8-9A15-4808-81D6-49558129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39A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339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2017-08-12T18:49:00Z</dcterms:created>
  <dcterms:modified xsi:type="dcterms:W3CDTF">2017-08-12T18:50:00Z</dcterms:modified>
</cp:coreProperties>
</file>