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266DB" w14:textId="77777777" w:rsidR="00DA3478" w:rsidRDefault="00DA3478" w:rsidP="00DA3478">
      <w:pPr>
        <w:pStyle w:val="NoSpacing"/>
      </w:pPr>
      <w:bookmarkStart w:id="0" w:name="_GoBack"/>
      <w:r>
        <w:rPr>
          <w:u w:val="single"/>
        </w:rPr>
        <w:t>Robert CLERK</w:t>
      </w:r>
      <w:r>
        <w:t xml:space="preserve">      (fl.1477)</w:t>
      </w:r>
    </w:p>
    <w:p w14:paraId="7730810C" w14:textId="6067A562" w:rsidR="00DA3478" w:rsidRDefault="00DA3478" w:rsidP="00DA3478">
      <w:pPr>
        <w:pStyle w:val="NoSpacing"/>
      </w:pPr>
      <w:r>
        <w:t>of Byland Abbey.</w:t>
      </w:r>
    </w:p>
    <w:p w14:paraId="1AD3B0FC" w14:textId="77777777" w:rsidR="00DA3478" w:rsidRDefault="00DA3478" w:rsidP="00DA3478">
      <w:pPr>
        <w:pStyle w:val="NoSpacing"/>
      </w:pPr>
    </w:p>
    <w:p w14:paraId="46396C1E" w14:textId="77777777" w:rsidR="00DA3478" w:rsidRDefault="00DA3478" w:rsidP="00DA3478">
      <w:pPr>
        <w:pStyle w:val="NoSpacing"/>
      </w:pPr>
    </w:p>
    <w:p w14:paraId="23F59A0F" w14:textId="77777777" w:rsidR="00DA3478" w:rsidRDefault="00DA3478" w:rsidP="00DA3478">
      <w:pPr>
        <w:pStyle w:val="NoSpacing"/>
      </w:pPr>
      <w:r>
        <w:t>22 Mar.1477</w:t>
      </w:r>
      <w:r>
        <w:tab/>
        <w:t>He was ordained subdeacon in the conventual church of the Franciscans at</w:t>
      </w:r>
    </w:p>
    <w:p w14:paraId="20003C82" w14:textId="22F237B5" w:rsidR="00DA3478" w:rsidRDefault="00DA3478" w:rsidP="00DA3478">
      <w:pPr>
        <w:pStyle w:val="NoSpacing"/>
      </w:pPr>
      <w:r>
        <w:tab/>
      </w:r>
      <w:r>
        <w:tab/>
        <w:t>York, by William Egremont, Bishop of Dromore(q.v.)</w:t>
      </w:r>
      <w:r w:rsidR="00005F7B">
        <w:t>.</w:t>
      </w:r>
    </w:p>
    <w:p w14:paraId="441E09B0" w14:textId="64C5D554" w:rsidR="00DA3478" w:rsidRDefault="00DA3478" w:rsidP="00DA3478">
      <w:pPr>
        <w:pStyle w:val="NoSpacing"/>
      </w:pPr>
      <w:r>
        <w:tab/>
      </w:r>
      <w:r>
        <w:tab/>
        <w:t>(“York Clergy Ordinations 1475-1500” ed. David M. Smith p.24)</w:t>
      </w:r>
    </w:p>
    <w:p w14:paraId="5408D0A9" w14:textId="77777777" w:rsidR="00574FC7" w:rsidRDefault="00574FC7" w:rsidP="00574FC7">
      <w:pPr>
        <w:pStyle w:val="NoSpacing"/>
      </w:pPr>
      <w:r>
        <w:t xml:space="preserve">  5 Apr.1477</w:t>
      </w:r>
      <w:r>
        <w:tab/>
        <w:t>He was ordained deacon at the altar of the Blessed Virgin Mary in York</w:t>
      </w:r>
    </w:p>
    <w:p w14:paraId="7139B5E3" w14:textId="77777777" w:rsidR="00574FC7" w:rsidRDefault="00574FC7" w:rsidP="00574FC7">
      <w:pPr>
        <w:pStyle w:val="NoSpacing"/>
      </w:pPr>
      <w:r>
        <w:tab/>
      </w:r>
      <w:r>
        <w:tab/>
        <w:t>Minster, by William Egremont, Bishop of Dromore(q.v.).</w:t>
      </w:r>
    </w:p>
    <w:p w14:paraId="4E03C524" w14:textId="77777777" w:rsidR="00574FC7" w:rsidRDefault="00574FC7" w:rsidP="00574FC7">
      <w:pPr>
        <w:pStyle w:val="NoSpacing"/>
      </w:pPr>
      <w:r>
        <w:t>31 May1477</w:t>
      </w:r>
      <w:r>
        <w:tab/>
        <w:t>He was ordained priest in the conventual church of the Dominicans in</w:t>
      </w:r>
    </w:p>
    <w:p w14:paraId="01AEE3B4" w14:textId="77777777" w:rsidR="00574FC7" w:rsidRDefault="00574FC7" w:rsidP="00574FC7">
      <w:pPr>
        <w:pStyle w:val="NoSpacing"/>
      </w:pPr>
      <w:r>
        <w:tab/>
      </w:r>
      <w:r>
        <w:tab/>
        <w:t>York, by William Egremont, Bishop of Dromore(q.v.).</w:t>
      </w:r>
    </w:p>
    <w:p w14:paraId="2D6219E7" w14:textId="77777777" w:rsidR="00574FC7" w:rsidRDefault="00574FC7" w:rsidP="00574FC7">
      <w:pPr>
        <w:pStyle w:val="NoSpacing"/>
      </w:pPr>
      <w:r>
        <w:tab/>
      </w:r>
      <w:r>
        <w:tab/>
        <w:t>(“York Clergy Ordinations 1475-1500” ed. David M. Smith p.28)</w:t>
      </w:r>
    </w:p>
    <w:p w14:paraId="1495DB40" w14:textId="77777777" w:rsidR="00574FC7" w:rsidRDefault="00574FC7" w:rsidP="00DA3478">
      <w:pPr>
        <w:pStyle w:val="NoSpacing"/>
      </w:pPr>
    </w:p>
    <w:p w14:paraId="4F668332" w14:textId="77777777" w:rsidR="00DA3478" w:rsidRDefault="00DA3478" w:rsidP="00DA3478">
      <w:pPr>
        <w:pStyle w:val="NoSpacing"/>
      </w:pPr>
    </w:p>
    <w:p w14:paraId="2AC40256" w14:textId="77777777" w:rsidR="00DA3478" w:rsidRDefault="00DA3478" w:rsidP="00DA3478">
      <w:pPr>
        <w:pStyle w:val="NoSpacing"/>
      </w:pPr>
    </w:p>
    <w:p w14:paraId="1526129D" w14:textId="3183014C" w:rsidR="006B2F86" w:rsidRDefault="00DA3478" w:rsidP="00E71FC3">
      <w:pPr>
        <w:pStyle w:val="NoSpacing"/>
      </w:pPr>
      <w:r>
        <w:t>10 August 2019</w:t>
      </w:r>
    </w:p>
    <w:bookmarkEnd w:id="0"/>
    <w:p w14:paraId="09D59D39" w14:textId="6D31AF0B" w:rsidR="00574FC7" w:rsidRPr="00DA3478" w:rsidRDefault="00574FC7" w:rsidP="00E71FC3">
      <w:pPr>
        <w:pStyle w:val="NoSpacing"/>
      </w:pPr>
      <w:r>
        <w:t>10 February 2020</w:t>
      </w:r>
    </w:p>
    <w:sectPr w:rsidR="00574FC7" w:rsidRPr="00DA3478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82C6A88" w14:textId="77777777" w:rsidR="00DA3478" w:rsidRDefault="00DA3478" w:rsidP="00E71FC3">
      <w:pPr>
        <w:spacing w:after="0" w:line="240" w:lineRule="auto"/>
      </w:pPr>
      <w:r>
        <w:separator/>
      </w:r>
    </w:p>
  </w:endnote>
  <w:endnote w:type="continuationSeparator" w:id="0">
    <w:p w14:paraId="29F8D187" w14:textId="77777777" w:rsidR="00DA3478" w:rsidRDefault="00DA347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ACA822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A4BBF7" w14:textId="77777777" w:rsidR="00DA3478" w:rsidRDefault="00DA3478" w:rsidP="00E71FC3">
      <w:pPr>
        <w:spacing w:after="0" w:line="240" w:lineRule="auto"/>
      </w:pPr>
      <w:r>
        <w:separator/>
      </w:r>
    </w:p>
  </w:footnote>
  <w:footnote w:type="continuationSeparator" w:id="0">
    <w:p w14:paraId="7DA96731" w14:textId="77777777" w:rsidR="00DA3478" w:rsidRDefault="00DA347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3478"/>
    <w:rsid w:val="00005F7B"/>
    <w:rsid w:val="001A7C09"/>
    <w:rsid w:val="00574FC7"/>
    <w:rsid w:val="00577BD5"/>
    <w:rsid w:val="00656CBA"/>
    <w:rsid w:val="006A1F77"/>
    <w:rsid w:val="00733BE7"/>
    <w:rsid w:val="00AB52E8"/>
    <w:rsid w:val="00B16D3F"/>
    <w:rsid w:val="00BB41AC"/>
    <w:rsid w:val="00DA3478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3D88F5"/>
  <w15:chartTrackingRefBased/>
  <w15:docId w15:val="{B6355BB4-652F-414F-81F2-A2EB72B06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93</Words>
  <Characters>531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3</cp:revision>
  <dcterms:created xsi:type="dcterms:W3CDTF">2019-09-03T19:00:00Z</dcterms:created>
  <dcterms:modified xsi:type="dcterms:W3CDTF">2020-02-10T09:28:00Z</dcterms:modified>
</cp:coreProperties>
</file>