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5A0" w:rsidRDefault="005275A0" w:rsidP="005275A0">
      <w:pPr>
        <w:pStyle w:val="NoSpacing"/>
      </w:pPr>
      <w:r>
        <w:rPr>
          <w:u w:val="single"/>
        </w:rPr>
        <w:t>Robert CLERK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275A0" w:rsidRDefault="005275A0" w:rsidP="005275A0">
      <w:pPr>
        <w:pStyle w:val="NoSpacing"/>
      </w:pPr>
    </w:p>
    <w:p w:rsidR="005275A0" w:rsidRDefault="005275A0" w:rsidP="005275A0">
      <w:pPr>
        <w:pStyle w:val="NoSpacing"/>
      </w:pPr>
    </w:p>
    <w:p w:rsidR="005275A0" w:rsidRDefault="005275A0" w:rsidP="005275A0">
      <w:pPr>
        <w:pStyle w:val="NoSpacing"/>
      </w:pPr>
      <w:r>
        <w:t>12 Oct.1423</w:t>
      </w:r>
      <w:r>
        <w:tab/>
        <w:t>He was a juror on the inquisition mandamus held in Newport Pagnell,</w:t>
      </w:r>
    </w:p>
    <w:p w:rsidR="005275A0" w:rsidRDefault="005275A0" w:rsidP="005275A0">
      <w:pPr>
        <w:pStyle w:val="NoSpacing"/>
        <w:ind w:left="720" w:firstLine="720"/>
      </w:pPr>
      <w:r>
        <w:t xml:space="preserve">Buckinghamshire, into lands of the late Nicholas </w:t>
      </w:r>
      <w:proofErr w:type="spellStart"/>
      <w:r>
        <w:t>Bradshagh</w:t>
      </w:r>
      <w:proofErr w:type="spellEnd"/>
      <w:r>
        <w:t>(q.v.).</w:t>
      </w:r>
    </w:p>
    <w:p w:rsidR="005275A0" w:rsidRDefault="005275A0" w:rsidP="005275A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22-266)</w:t>
      </w:r>
    </w:p>
    <w:p w:rsidR="005275A0" w:rsidRDefault="005275A0" w:rsidP="005275A0">
      <w:pPr>
        <w:pStyle w:val="NoSpacing"/>
      </w:pPr>
    </w:p>
    <w:p w:rsidR="005275A0" w:rsidRDefault="005275A0" w:rsidP="005275A0">
      <w:pPr>
        <w:pStyle w:val="NoSpacing"/>
      </w:pPr>
    </w:p>
    <w:p w:rsidR="005275A0" w:rsidRPr="001812E3" w:rsidRDefault="005275A0" w:rsidP="005275A0">
      <w:pPr>
        <w:pStyle w:val="NoSpacing"/>
      </w:pPr>
      <w:r>
        <w:t>31 October 2017</w:t>
      </w:r>
    </w:p>
    <w:p w:rsidR="006B2F86" w:rsidRPr="005275A0" w:rsidRDefault="005275A0" w:rsidP="00E71FC3">
      <w:pPr>
        <w:pStyle w:val="NoSpacing"/>
      </w:pPr>
      <w:bookmarkStart w:id="0" w:name="_GoBack"/>
      <w:bookmarkEnd w:id="0"/>
    </w:p>
    <w:sectPr w:rsidR="006B2F86" w:rsidRPr="005275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75A0" w:rsidRDefault="005275A0" w:rsidP="00E71FC3">
      <w:pPr>
        <w:spacing w:after="0" w:line="240" w:lineRule="auto"/>
      </w:pPr>
      <w:r>
        <w:separator/>
      </w:r>
    </w:p>
  </w:endnote>
  <w:endnote w:type="continuationSeparator" w:id="0">
    <w:p w:rsidR="005275A0" w:rsidRDefault="005275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75A0" w:rsidRDefault="005275A0" w:rsidP="00E71FC3">
      <w:pPr>
        <w:spacing w:after="0" w:line="240" w:lineRule="auto"/>
      </w:pPr>
      <w:r>
        <w:separator/>
      </w:r>
    </w:p>
  </w:footnote>
  <w:footnote w:type="continuationSeparator" w:id="0">
    <w:p w:rsidR="005275A0" w:rsidRDefault="005275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5A0"/>
    <w:rsid w:val="001A7C09"/>
    <w:rsid w:val="005275A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5AA26"/>
  <w15:chartTrackingRefBased/>
  <w15:docId w15:val="{90FA92C1-4875-48CD-BD58-9C038F41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2017-10-31T22:14:00Z</dcterms:created>
  <dcterms:modified xsi:type="dcterms:W3CDTF">2017-10-31T22:15:00Z</dcterms:modified>
</cp:coreProperties>
</file>