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8ADCFE" w14:textId="77777777" w:rsidR="00F13368" w:rsidRDefault="00F13368" w:rsidP="00F13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84CD1FE" w14:textId="77777777" w:rsidR="00F13368" w:rsidRDefault="00F13368" w:rsidP="00F13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York. Yeoman.</w:t>
      </w:r>
    </w:p>
    <w:p w14:paraId="2620CF52" w14:textId="77777777" w:rsidR="00F13368" w:rsidRDefault="00F13368" w:rsidP="00F13368">
      <w:pPr>
        <w:rPr>
          <w:rFonts w:ascii="Times New Roman" w:hAnsi="Times New Roman" w:cs="Times New Roman"/>
        </w:rPr>
      </w:pPr>
    </w:p>
    <w:p w14:paraId="53BE52A8" w14:textId="77777777" w:rsidR="00F13368" w:rsidRDefault="00F13368" w:rsidP="00F13368">
      <w:pPr>
        <w:rPr>
          <w:rFonts w:ascii="Times New Roman" w:hAnsi="Times New Roman" w:cs="Times New Roman"/>
        </w:rPr>
      </w:pPr>
    </w:p>
    <w:p w14:paraId="4775D704" w14:textId="77777777" w:rsidR="00F13368" w:rsidRDefault="00F13368" w:rsidP="00F13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 Master of the Guild of Corpus Christi brought a plaint of trespass </w:t>
      </w:r>
    </w:p>
    <w:p w14:paraId="0EC68215" w14:textId="77777777" w:rsidR="00F13368" w:rsidRDefault="00F13368" w:rsidP="00F13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assault against him and 21 others.</w:t>
      </w:r>
    </w:p>
    <w:p w14:paraId="707919FF" w14:textId="77777777" w:rsidR="00F13368" w:rsidRDefault="00F13368" w:rsidP="00F13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0E73894" w14:textId="77777777" w:rsidR="00F13368" w:rsidRDefault="00F13368" w:rsidP="00F13368">
      <w:pPr>
        <w:rPr>
          <w:rFonts w:ascii="Times New Roman" w:hAnsi="Times New Roman" w:cs="Times New Roman"/>
        </w:rPr>
      </w:pPr>
    </w:p>
    <w:p w14:paraId="71728A29" w14:textId="77777777" w:rsidR="00F13368" w:rsidRDefault="00F13368" w:rsidP="00F13368">
      <w:pPr>
        <w:rPr>
          <w:rFonts w:ascii="Times New Roman" w:hAnsi="Times New Roman" w:cs="Times New Roman"/>
        </w:rPr>
      </w:pPr>
    </w:p>
    <w:p w14:paraId="522B4599" w14:textId="77777777" w:rsidR="00F13368" w:rsidRDefault="00F13368" w:rsidP="00F13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June 2019</w:t>
      </w:r>
    </w:p>
    <w:p w14:paraId="52B15399" w14:textId="77777777" w:rsidR="006B2F86" w:rsidRPr="00E71FC3" w:rsidRDefault="00F133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7E92A4" w14:textId="77777777" w:rsidR="00F13368" w:rsidRDefault="00F13368" w:rsidP="00E71FC3">
      <w:r>
        <w:separator/>
      </w:r>
    </w:p>
  </w:endnote>
  <w:endnote w:type="continuationSeparator" w:id="0">
    <w:p w14:paraId="637DD97A" w14:textId="77777777" w:rsidR="00F13368" w:rsidRDefault="00F133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824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0FB02" w14:textId="77777777" w:rsidR="00F13368" w:rsidRDefault="00F13368" w:rsidP="00E71FC3">
      <w:r>
        <w:separator/>
      </w:r>
    </w:p>
  </w:footnote>
  <w:footnote w:type="continuationSeparator" w:id="0">
    <w:p w14:paraId="623EF973" w14:textId="77777777" w:rsidR="00F13368" w:rsidRDefault="00F133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6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5E2B3"/>
  <w15:chartTrackingRefBased/>
  <w15:docId w15:val="{66D649EF-8C5E-4646-B17F-A565754E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6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133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2019-06-19T20:45:00Z</dcterms:created>
  <dcterms:modified xsi:type="dcterms:W3CDTF">2019-06-19T20:45:00Z</dcterms:modified>
</cp:coreProperties>
</file>