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6EADDB" w14:textId="77777777" w:rsidR="003976F0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Richard CLERK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fl.1406)</w:t>
      </w:r>
    </w:p>
    <w:p w14:paraId="2E10726B" w14:textId="77777777" w:rsidR="003976F0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Lutterworth</w:t>
      </w:r>
      <w:proofErr w:type="spellEnd"/>
      <w:r>
        <w:rPr>
          <w:rFonts w:cs="Times New Roman"/>
          <w:szCs w:val="24"/>
        </w:rPr>
        <w:t>.</w:t>
      </w:r>
    </w:p>
    <w:p w14:paraId="48022DC4" w14:textId="77777777" w:rsidR="003976F0" w:rsidRDefault="003976F0" w:rsidP="003976F0">
      <w:pPr>
        <w:pStyle w:val="NoSpacing"/>
        <w:rPr>
          <w:rFonts w:cs="Times New Roman"/>
          <w:szCs w:val="24"/>
        </w:rPr>
      </w:pPr>
    </w:p>
    <w:p w14:paraId="16A28934" w14:textId="77777777" w:rsidR="003976F0" w:rsidRDefault="003976F0" w:rsidP="003976F0">
      <w:pPr>
        <w:pStyle w:val="NoSpacing"/>
        <w:rPr>
          <w:rFonts w:cs="Times New Roman"/>
          <w:szCs w:val="24"/>
        </w:rPr>
      </w:pPr>
    </w:p>
    <w:p w14:paraId="747650ED" w14:textId="77777777" w:rsidR="003976F0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8 Jan.</w:t>
      </w:r>
      <w:r>
        <w:rPr>
          <w:rFonts w:cs="Times New Roman"/>
          <w:szCs w:val="24"/>
        </w:rPr>
        <w:tab/>
        <w:t>1406</w:t>
      </w:r>
      <w:r>
        <w:rPr>
          <w:rFonts w:cs="Times New Roman"/>
          <w:szCs w:val="24"/>
        </w:rPr>
        <w:tab/>
        <w:t xml:space="preserve">He was licensed to receive the fruits of </w:t>
      </w:r>
      <w:proofErr w:type="spellStart"/>
      <w:r>
        <w:rPr>
          <w:rFonts w:cs="Times New Roman"/>
          <w:szCs w:val="24"/>
        </w:rPr>
        <w:t>Cotterbach</w:t>
      </w:r>
      <w:proofErr w:type="spellEnd"/>
      <w:r>
        <w:rPr>
          <w:rFonts w:cs="Times New Roman"/>
          <w:szCs w:val="24"/>
        </w:rPr>
        <w:t xml:space="preserve"> Church for three</w:t>
      </w:r>
    </w:p>
    <w:p w14:paraId="7A0B8769" w14:textId="77777777" w:rsidR="003976F0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years.</w:t>
      </w:r>
    </w:p>
    <w:p w14:paraId="2756B5F7" w14:textId="77777777" w:rsidR="003976F0" w:rsidRPr="00E7711B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Pr="00E7711B">
        <w:rPr>
          <w:rFonts w:cs="Times New Roman"/>
          <w:szCs w:val="24"/>
        </w:rPr>
        <w:t xml:space="preserve">(“The Register of Bishop Philip </w:t>
      </w:r>
      <w:proofErr w:type="spellStart"/>
      <w:r w:rsidRPr="00E7711B">
        <w:rPr>
          <w:rFonts w:cs="Times New Roman"/>
          <w:szCs w:val="24"/>
        </w:rPr>
        <w:t>Repingdon</w:t>
      </w:r>
      <w:proofErr w:type="spellEnd"/>
      <w:r w:rsidRPr="00E7711B">
        <w:rPr>
          <w:rFonts w:cs="Times New Roman"/>
          <w:szCs w:val="24"/>
        </w:rPr>
        <w:t xml:space="preserve"> 1405-1419 ed. Margaret </w:t>
      </w:r>
    </w:p>
    <w:p w14:paraId="448F9115" w14:textId="77777777" w:rsidR="003976F0" w:rsidRDefault="003976F0" w:rsidP="003976F0">
      <w:pPr>
        <w:pStyle w:val="NoSpacing"/>
        <w:ind w:left="720" w:firstLine="720"/>
        <w:rPr>
          <w:rFonts w:cs="Times New Roman"/>
          <w:szCs w:val="24"/>
        </w:rPr>
      </w:pPr>
      <w:r w:rsidRPr="00E7711B">
        <w:rPr>
          <w:rFonts w:cs="Times New Roman"/>
          <w:szCs w:val="24"/>
        </w:rPr>
        <w:t>Archer, pub. Lincoln Record Society 1962 vol.1</w:t>
      </w:r>
      <w:r>
        <w:rPr>
          <w:rFonts w:cs="Times New Roman"/>
          <w:szCs w:val="24"/>
        </w:rPr>
        <w:t xml:space="preserve"> p.61)</w:t>
      </w:r>
    </w:p>
    <w:p w14:paraId="52BDAFFD" w14:textId="77777777" w:rsidR="003976F0" w:rsidRDefault="003976F0" w:rsidP="003976F0">
      <w:pPr>
        <w:pStyle w:val="NoSpacing"/>
        <w:rPr>
          <w:rFonts w:cs="Times New Roman"/>
          <w:szCs w:val="24"/>
        </w:rPr>
      </w:pPr>
    </w:p>
    <w:p w14:paraId="52156330" w14:textId="77777777" w:rsidR="003976F0" w:rsidRDefault="003976F0" w:rsidP="003976F0">
      <w:pPr>
        <w:pStyle w:val="NoSpacing"/>
        <w:rPr>
          <w:rFonts w:cs="Times New Roman"/>
          <w:szCs w:val="24"/>
        </w:rPr>
      </w:pPr>
    </w:p>
    <w:p w14:paraId="198AFFF5" w14:textId="77777777" w:rsidR="003976F0" w:rsidRDefault="003976F0" w:rsidP="003976F0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3 July 2024</w:t>
      </w:r>
    </w:p>
    <w:p w14:paraId="6B3057AD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50B74C" w14:textId="77777777" w:rsidR="003976F0" w:rsidRDefault="003976F0" w:rsidP="009139A6">
      <w:r>
        <w:separator/>
      </w:r>
    </w:p>
  </w:endnote>
  <w:endnote w:type="continuationSeparator" w:id="0">
    <w:p w14:paraId="3D86FE39" w14:textId="77777777" w:rsidR="003976F0" w:rsidRDefault="003976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4AC25E9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623ADC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E8DA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0C135C9" w14:textId="77777777" w:rsidR="003976F0" w:rsidRDefault="003976F0" w:rsidP="009139A6">
      <w:r>
        <w:separator/>
      </w:r>
    </w:p>
  </w:footnote>
  <w:footnote w:type="continuationSeparator" w:id="0">
    <w:p w14:paraId="1B20E726" w14:textId="77777777" w:rsidR="003976F0" w:rsidRDefault="003976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1D04B5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99E7F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D1FC90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6F0"/>
    <w:rsid w:val="000666E0"/>
    <w:rsid w:val="002510B7"/>
    <w:rsid w:val="00270799"/>
    <w:rsid w:val="003976F0"/>
    <w:rsid w:val="005C130B"/>
    <w:rsid w:val="006364A4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040370"/>
  <w15:chartTrackingRefBased/>
  <w15:docId w15:val="{3EDF1E38-09FA-4A8F-BE94-19D9EFB59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41</Words>
  <Characters>235</Characters>
  <Application>Microsoft Office Word</Application>
  <DocSecurity>0</DocSecurity>
  <Lines>1</Lines>
  <Paragraphs>1</Paragraphs>
  <ScaleCrop>false</ScaleCrop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2024-07-13T19:21:00Z</dcterms:created>
  <dcterms:modified xsi:type="dcterms:W3CDTF">2024-07-13T19:22:00Z</dcterms:modified>
</cp:coreProperties>
</file>