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BA97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7604F5D7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75821C8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</w:p>
    <w:p w14:paraId="4B14C60E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</w:p>
    <w:p w14:paraId="76FEDD1A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A751C5E" w14:textId="77777777" w:rsidR="00A5453E" w:rsidRDefault="00A5453E" w:rsidP="00A5453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69CE079B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2006ADC3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</w:p>
    <w:p w14:paraId="3B44CD42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</w:p>
    <w:p w14:paraId="59833863" w14:textId="77777777" w:rsidR="00A5453E" w:rsidRDefault="00A5453E" w:rsidP="00A54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p w14:paraId="5810B6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8C74F" w14:textId="77777777" w:rsidR="00A5453E" w:rsidRDefault="00A5453E" w:rsidP="009139A6">
      <w:r>
        <w:separator/>
      </w:r>
    </w:p>
  </w:endnote>
  <w:endnote w:type="continuationSeparator" w:id="0">
    <w:p w14:paraId="6F9FEFFB" w14:textId="77777777" w:rsidR="00A5453E" w:rsidRDefault="00A545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AB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197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B7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35350" w14:textId="77777777" w:rsidR="00A5453E" w:rsidRDefault="00A5453E" w:rsidP="009139A6">
      <w:r>
        <w:separator/>
      </w:r>
    </w:p>
  </w:footnote>
  <w:footnote w:type="continuationSeparator" w:id="0">
    <w:p w14:paraId="2A5C1847" w14:textId="77777777" w:rsidR="00A5453E" w:rsidRDefault="00A545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00F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6DC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DD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3E"/>
    <w:rsid w:val="000666E0"/>
    <w:rsid w:val="002510B7"/>
    <w:rsid w:val="005C130B"/>
    <w:rsid w:val="00826F5C"/>
    <w:rsid w:val="009139A6"/>
    <w:rsid w:val="009448BB"/>
    <w:rsid w:val="00A3176C"/>
    <w:rsid w:val="00A5453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4234"/>
  <w15:chartTrackingRefBased/>
  <w15:docId w15:val="{0DD45770-B381-4522-B268-CAC2BE02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53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2022-02-01T21:22:00Z</dcterms:created>
  <dcterms:modified xsi:type="dcterms:W3CDTF">2022-02-01T21:23:00Z</dcterms:modified>
</cp:coreProperties>
</file>