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DBF63" w14:textId="77777777" w:rsidR="00FA644E" w:rsidRDefault="00FA644E" w:rsidP="00FA64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2C341A13" w14:textId="77777777" w:rsidR="00FA644E" w:rsidRDefault="00FA644E" w:rsidP="00FA64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Ingatestone, Essex. Cutler.</w:t>
      </w:r>
    </w:p>
    <w:p w14:paraId="65D90DF6" w14:textId="77777777" w:rsidR="00FA644E" w:rsidRDefault="00FA644E" w:rsidP="00FA64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2F98602" w14:textId="77777777" w:rsidR="00FA644E" w:rsidRDefault="00FA644E" w:rsidP="00FA64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96ED4B" w14:textId="77777777" w:rsidR="00FA644E" w:rsidRDefault="00FA644E" w:rsidP="00FA64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Rumbald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brought a plaint of debt against him, </w:t>
      </w:r>
    </w:p>
    <w:p w14:paraId="3E1A25AC" w14:textId="77777777" w:rsidR="00FA644E" w:rsidRDefault="00FA644E" w:rsidP="00FA64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Lorchun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Thaxted(q.v.), Roger Alston of Abingdon, Berkshire(q.v.),</w:t>
      </w:r>
    </w:p>
    <w:p w14:paraId="0C23FFA5" w14:textId="77777777" w:rsidR="00FA644E" w:rsidRDefault="00FA644E" w:rsidP="00FA64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Thomas Alston of Abingdon(q.v.).</w:t>
      </w:r>
    </w:p>
    <w:p w14:paraId="5C130D58" w14:textId="77777777" w:rsidR="00FA644E" w:rsidRDefault="00FA644E" w:rsidP="00FA64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1F3CFD8" w14:textId="77777777" w:rsidR="00FA644E" w:rsidRDefault="00FA644E" w:rsidP="00FA64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797A5E" w14:textId="77777777" w:rsidR="00FA644E" w:rsidRDefault="00FA644E" w:rsidP="00FA64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584D61" w14:textId="77777777" w:rsidR="00FA644E" w:rsidRDefault="00FA644E" w:rsidP="00FA64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July 2022</w:t>
      </w:r>
    </w:p>
    <w:p w14:paraId="79AF97C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A08B0" w14:textId="77777777" w:rsidR="00FA644E" w:rsidRDefault="00FA644E" w:rsidP="009139A6">
      <w:r>
        <w:separator/>
      </w:r>
    </w:p>
  </w:endnote>
  <w:endnote w:type="continuationSeparator" w:id="0">
    <w:p w14:paraId="437E8611" w14:textId="77777777" w:rsidR="00FA644E" w:rsidRDefault="00FA64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461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B77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000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FB23E" w14:textId="77777777" w:rsidR="00FA644E" w:rsidRDefault="00FA644E" w:rsidP="009139A6">
      <w:r>
        <w:separator/>
      </w:r>
    </w:p>
  </w:footnote>
  <w:footnote w:type="continuationSeparator" w:id="0">
    <w:p w14:paraId="6034DBF7" w14:textId="77777777" w:rsidR="00FA644E" w:rsidRDefault="00FA64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946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65B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CB5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44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A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30800"/>
  <w15:chartTrackingRefBased/>
  <w15:docId w15:val="{54CE86F0-7EF0-4875-9DB2-BB111A7C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A64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2022-07-25T07:55:00Z</dcterms:created>
  <dcterms:modified xsi:type="dcterms:W3CDTF">2022-07-25T07:56:00Z</dcterms:modified>
</cp:coreProperties>
</file>