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529BAE" w14:textId="77777777" w:rsidR="006045D9" w:rsidRDefault="006045D9" w:rsidP="006045D9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u w:val="single"/>
          <w:lang w:val="en-GB"/>
        </w:rPr>
        <w:t>Richard CLERK</w:t>
      </w:r>
      <w:r>
        <w:rPr>
          <w:rFonts w:cs="Times New Roman"/>
          <w:szCs w:val="24"/>
          <w:lang w:val="en-GB"/>
        </w:rPr>
        <w:t xml:space="preserve">    </w:t>
      </w:r>
      <w:proofErr w:type="gramStart"/>
      <w:r>
        <w:rPr>
          <w:rFonts w:cs="Times New Roman"/>
          <w:szCs w:val="24"/>
          <w:lang w:val="en-GB"/>
        </w:rPr>
        <w:t xml:space="preserve">   (</w:t>
      </w:r>
      <w:proofErr w:type="gramEnd"/>
      <w:r>
        <w:rPr>
          <w:rFonts w:cs="Times New Roman"/>
          <w:szCs w:val="24"/>
          <w:lang w:val="en-GB"/>
        </w:rPr>
        <w:t>fl.1448)</w:t>
      </w:r>
    </w:p>
    <w:p w14:paraId="202B46EB" w14:textId="77777777" w:rsidR="006045D9" w:rsidRDefault="006045D9" w:rsidP="006045D9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of Coventry. Hosier.</w:t>
      </w:r>
    </w:p>
    <w:p w14:paraId="374C5DA5" w14:textId="77777777" w:rsidR="006045D9" w:rsidRDefault="006045D9" w:rsidP="006045D9">
      <w:pPr>
        <w:pStyle w:val="NoSpacing"/>
        <w:jc w:val="both"/>
        <w:rPr>
          <w:rFonts w:cs="Times New Roman"/>
          <w:szCs w:val="24"/>
          <w:lang w:val="en-GB"/>
        </w:rPr>
      </w:pPr>
    </w:p>
    <w:p w14:paraId="07B1463B" w14:textId="77777777" w:rsidR="006045D9" w:rsidRDefault="006045D9" w:rsidP="006045D9">
      <w:pPr>
        <w:pStyle w:val="NoSpacing"/>
        <w:jc w:val="both"/>
        <w:rPr>
          <w:rFonts w:cs="Times New Roman"/>
          <w:szCs w:val="24"/>
          <w:lang w:val="en-GB"/>
        </w:rPr>
      </w:pPr>
    </w:p>
    <w:p w14:paraId="36DFFD42" w14:textId="77777777" w:rsidR="006045D9" w:rsidRDefault="006045D9" w:rsidP="006045D9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  <w:t>1448</w:t>
      </w:r>
      <w:r>
        <w:rPr>
          <w:rFonts w:cs="Times New Roman"/>
          <w:szCs w:val="24"/>
          <w:lang w:val="en-GB"/>
        </w:rPr>
        <w:tab/>
        <w:t xml:space="preserve">Thomas Danyell(q.v.) and Thomas Mountford(q.v.) brought a </w:t>
      </w:r>
      <w:proofErr w:type="gramStart"/>
      <w:r>
        <w:rPr>
          <w:rFonts w:cs="Times New Roman"/>
          <w:szCs w:val="24"/>
          <w:lang w:val="en-GB"/>
        </w:rPr>
        <w:t>plaint</w:t>
      </w:r>
      <w:proofErr w:type="gramEnd"/>
    </w:p>
    <w:p w14:paraId="4A038CD1" w14:textId="77777777" w:rsidR="006045D9" w:rsidRDefault="006045D9" w:rsidP="006045D9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>of trespass against him and six others.</w:t>
      </w:r>
    </w:p>
    <w:p w14:paraId="053DFE7A" w14:textId="77777777" w:rsidR="006045D9" w:rsidRDefault="006045D9" w:rsidP="006045D9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 xml:space="preserve">( </w:t>
      </w:r>
      <w:hyperlink r:id="rId6" w:history="1">
        <w:r w:rsidRPr="00636E2B">
          <w:rPr>
            <w:rStyle w:val="Hyperlink"/>
            <w:rFonts w:cs="Times New Roman"/>
            <w:szCs w:val="24"/>
            <w:lang w:val="en-GB"/>
          </w:rPr>
          <w:t>https://waalt.uh.edu/index.php/CP40/748</w:t>
        </w:r>
      </w:hyperlink>
      <w:r>
        <w:rPr>
          <w:rFonts w:cs="Times New Roman"/>
          <w:szCs w:val="24"/>
          <w:lang w:val="en-GB"/>
        </w:rPr>
        <w:t xml:space="preserve"> )</w:t>
      </w:r>
    </w:p>
    <w:p w14:paraId="36584BEA" w14:textId="77777777" w:rsidR="006045D9" w:rsidRDefault="006045D9" w:rsidP="006045D9">
      <w:pPr>
        <w:pStyle w:val="NoSpacing"/>
        <w:jc w:val="both"/>
        <w:rPr>
          <w:rFonts w:cs="Times New Roman"/>
          <w:szCs w:val="24"/>
          <w:lang w:val="en-GB"/>
        </w:rPr>
      </w:pPr>
    </w:p>
    <w:p w14:paraId="74650F52" w14:textId="77777777" w:rsidR="006045D9" w:rsidRDefault="006045D9" w:rsidP="006045D9">
      <w:pPr>
        <w:pStyle w:val="NoSpacing"/>
        <w:jc w:val="both"/>
        <w:rPr>
          <w:rFonts w:cs="Times New Roman"/>
          <w:szCs w:val="24"/>
          <w:lang w:val="en-GB"/>
        </w:rPr>
      </w:pPr>
    </w:p>
    <w:p w14:paraId="6409A949" w14:textId="77777777" w:rsidR="006045D9" w:rsidRDefault="006045D9" w:rsidP="006045D9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26 November 2023</w:t>
      </w:r>
    </w:p>
    <w:p w14:paraId="77D6427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6B1F8A" w14:textId="77777777" w:rsidR="006045D9" w:rsidRDefault="006045D9" w:rsidP="009139A6">
      <w:r>
        <w:separator/>
      </w:r>
    </w:p>
  </w:endnote>
  <w:endnote w:type="continuationSeparator" w:id="0">
    <w:p w14:paraId="2978140E" w14:textId="77777777" w:rsidR="006045D9" w:rsidRDefault="006045D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6DD8D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809A2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C63E3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D49711" w14:textId="77777777" w:rsidR="006045D9" w:rsidRDefault="006045D9" w:rsidP="009139A6">
      <w:r>
        <w:separator/>
      </w:r>
    </w:p>
  </w:footnote>
  <w:footnote w:type="continuationSeparator" w:id="0">
    <w:p w14:paraId="04973183" w14:textId="77777777" w:rsidR="006045D9" w:rsidRDefault="006045D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FE1D2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DF51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D3777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45D9"/>
    <w:rsid w:val="000666E0"/>
    <w:rsid w:val="002510B7"/>
    <w:rsid w:val="005C130B"/>
    <w:rsid w:val="006045D9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441C83"/>
  <w15:chartTrackingRefBased/>
  <w15:docId w15:val="{CBF67654-DA07-4726-9CE4-FE53FBD3F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6045D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48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42</Words>
  <Characters>245</Characters>
  <Application>Microsoft Office Word</Application>
  <DocSecurity>0</DocSecurity>
  <Lines>2</Lines>
  <Paragraphs>1</Paragraphs>
  <ScaleCrop>false</ScaleCrop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2023-12-02T19:19:00Z</dcterms:created>
  <dcterms:modified xsi:type="dcterms:W3CDTF">2023-12-02T19:20:00Z</dcterms:modified>
</cp:coreProperties>
</file>