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F20E3" w14:textId="77777777" w:rsidR="005C64E2" w:rsidRDefault="005C64E2" w:rsidP="005C64E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Richard CLERK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97D7576" w14:textId="77777777" w:rsidR="005C64E2" w:rsidRDefault="005C64E2" w:rsidP="005C64E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Boothby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Graffoe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Lincolnshire. Husbandman.</w:t>
      </w:r>
    </w:p>
    <w:p w14:paraId="3D101745" w14:textId="77777777" w:rsidR="005C64E2" w:rsidRDefault="005C64E2" w:rsidP="005C64E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D597F05" w14:textId="77777777" w:rsidR="005C64E2" w:rsidRDefault="005C64E2" w:rsidP="005C64E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D6AAB32" w14:textId="77777777" w:rsidR="005C64E2" w:rsidRDefault="005C64E2" w:rsidP="005C64E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Margaret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Lokewod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debt against him.</w:t>
      </w:r>
    </w:p>
    <w:p w14:paraId="603688D6" w14:textId="77777777" w:rsidR="005C64E2" w:rsidRDefault="005C64E2" w:rsidP="005C64E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272C5442" w14:textId="77777777" w:rsidR="005C64E2" w:rsidRDefault="005C64E2" w:rsidP="005C64E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AA92BA2" w14:textId="77777777" w:rsidR="005C64E2" w:rsidRDefault="005C64E2" w:rsidP="005C64E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6FBE6E0" w14:textId="77777777" w:rsidR="005C64E2" w:rsidRDefault="005C64E2" w:rsidP="005C64E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13 September 2021</w:t>
      </w:r>
    </w:p>
    <w:p w14:paraId="4686178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97063" w14:textId="77777777" w:rsidR="005C64E2" w:rsidRDefault="005C64E2" w:rsidP="009139A6">
      <w:r>
        <w:separator/>
      </w:r>
    </w:p>
  </w:endnote>
  <w:endnote w:type="continuationSeparator" w:id="0">
    <w:p w14:paraId="607BB3F8" w14:textId="77777777" w:rsidR="005C64E2" w:rsidRDefault="005C64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726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737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A4D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2B539" w14:textId="77777777" w:rsidR="005C64E2" w:rsidRDefault="005C64E2" w:rsidP="009139A6">
      <w:r>
        <w:separator/>
      </w:r>
    </w:p>
  </w:footnote>
  <w:footnote w:type="continuationSeparator" w:id="0">
    <w:p w14:paraId="03B54095" w14:textId="77777777" w:rsidR="005C64E2" w:rsidRDefault="005C64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C67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555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973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4E2"/>
    <w:rsid w:val="000666E0"/>
    <w:rsid w:val="002510B7"/>
    <w:rsid w:val="005C130B"/>
    <w:rsid w:val="005C64E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67D5D"/>
  <w15:chartTrackingRefBased/>
  <w15:docId w15:val="{4853C7EE-77A9-4193-B9DF-F1A8960F4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C64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2021-10-25T20:16:00Z</dcterms:created>
  <dcterms:modified xsi:type="dcterms:W3CDTF">2021-10-25T20:16:00Z</dcterms:modified>
</cp:coreProperties>
</file>