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D94" w:rsidRDefault="000C1D94" w:rsidP="000C1D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C1D94" w:rsidRDefault="000C1D94" w:rsidP="000C1D94">
      <w:pPr>
        <w:rPr>
          <w:rFonts w:ascii="Times New Roman" w:hAnsi="Times New Roman" w:cs="Times New Roman"/>
        </w:rPr>
      </w:pPr>
    </w:p>
    <w:p w:rsidR="000C1D94" w:rsidRDefault="000C1D94" w:rsidP="000C1D94">
      <w:pPr>
        <w:rPr>
          <w:rFonts w:ascii="Times New Roman" w:hAnsi="Times New Roman" w:cs="Times New Roman"/>
        </w:rPr>
      </w:pPr>
    </w:p>
    <w:p w:rsidR="000C1D94" w:rsidRDefault="000C1D94" w:rsidP="000C1D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taking against John Walton of The Nash,</w:t>
      </w:r>
    </w:p>
    <w:p w:rsidR="000C1D94" w:rsidRDefault="000C1D94" w:rsidP="000C1D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Worcestershire(q.v.).</w:t>
      </w:r>
    </w:p>
    <w:p w:rsidR="000C1D94" w:rsidRDefault="000C1D94" w:rsidP="000C1D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0C1D94" w:rsidRDefault="000C1D94" w:rsidP="000C1D94">
      <w:pPr>
        <w:rPr>
          <w:rFonts w:ascii="Times New Roman" w:hAnsi="Times New Roman" w:cs="Times New Roman"/>
        </w:rPr>
      </w:pPr>
    </w:p>
    <w:p w:rsidR="000C1D94" w:rsidRDefault="000C1D94" w:rsidP="000C1D94">
      <w:pPr>
        <w:rPr>
          <w:rFonts w:ascii="Times New Roman" w:hAnsi="Times New Roman" w:cs="Times New Roman"/>
        </w:rPr>
      </w:pPr>
    </w:p>
    <w:p w:rsidR="000C1D94" w:rsidRDefault="000C1D94" w:rsidP="000C1D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June 2017</w:t>
      </w:r>
    </w:p>
    <w:p w:rsidR="006B2F86" w:rsidRPr="00E71FC3" w:rsidRDefault="000C1D9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D94" w:rsidRDefault="000C1D94" w:rsidP="00E71FC3">
      <w:r>
        <w:separator/>
      </w:r>
    </w:p>
  </w:endnote>
  <w:endnote w:type="continuationSeparator" w:id="0">
    <w:p w:rsidR="000C1D94" w:rsidRDefault="000C1D9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D94" w:rsidRDefault="000C1D94" w:rsidP="00E71FC3">
      <w:r>
        <w:separator/>
      </w:r>
    </w:p>
  </w:footnote>
  <w:footnote w:type="continuationSeparator" w:id="0">
    <w:p w:rsidR="000C1D94" w:rsidRDefault="000C1D9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D94"/>
    <w:rsid w:val="000C1D9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086318-7158-4607-BE20-72767529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1D9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2017-06-24T19:57:00Z</dcterms:created>
  <dcterms:modified xsi:type="dcterms:W3CDTF">2017-06-24T19:57:00Z</dcterms:modified>
</cp:coreProperties>
</file>