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7AD33" w14:textId="77777777" w:rsidR="00D4771E" w:rsidRDefault="00D4771E" w:rsidP="00D477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CLERK</w:t>
      </w:r>
      <w:r>
        <w:rPr>
          <w:rFonts w:ascii="Times New Roman" w:hAnsi="Times New Roman" w:cs="Times New Roman"/>
        </w:rPr>
        <w:t xml:space="preserve">       (fl.1483)</w:t>
      </w:r>
    </w:p>
    <w:p w14:paraId="02DC4563" w14:textId="77777777" w:rsidR="00D4771E" w:rsidRDefault="00D4771E" w:rsidP="00D4771E">
      <w:pPr>
        <w:tabs>
          <w:tab w:val="left" w:pos="720"/>
        </w:tabs>
        <w:rPr>
          <w:rFonts w:ascii="Times New Roman" w:hAnsi="Times New Roman" w:cs="Times New Roman"/>
        </w:rPr>
      </w:pPr>
    </w:p>
    <w:p w14:paraId="575EA1DB" w14:textId="77777777" w:rsidR="00D4771E" w:rsidRDefault="00D4771E" w:rsidP="00D4771E">
      <w:pPr>
        <w:tabs>
          <w:tab w:val="left" w:pos="720"/>
        </w:tabs>
        <w:rPr>
          <w:rFonts w:ascii="Times New Roman" w:hAnsi="Times New Roman" w:cs="Times New Roman"/>
        </w:rPr>
      </w:pPr>
    </w:p>
    <w:p w14:paraId="647445EB" w14:textId="77777777" w:rsidR="00D4771E" w:rsidRDefault="00D4771E" w:rsidP="00D477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Denis </w:t>
      </w:r>
      <w:proofErr w:type="spellStart"/>
      <w:r>
        <w:rPr>
          <w:rFonts w:ascii="Times New Roman" w:hAnsi="Times New Roman" w:cs="Times New Roman"/>
        </w:rPr>
        <w:t>Cordener</w:t>
      </w:r>
      <w:proofErr w:type="spellEnd"/>
      <w:r>
        <w:rPr>
          <w:rFonts w:ascii="Times New Roman" w:hAnsi="Times New Roman" w:cs="Times New Roman"/>
        </w:rPr>
        <w:t xml:space="preserve"> of Petersfield,</w:t>
      </w:r>
    </w:p>
    <w:p w14:paraId="5BAB46C6" w14:textId="77777777" w:rsidR="00D4771E" w:rsidRDefault="00D4771E" w:rsidP="00D477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Hampshire(q.v.).</w:t>
      </w:r>
    </w:p>
    <w:p w14:paraId="54C7042D" w14:textId="77777777" w:rsidR="00D4771E" w:rsidRDefault="00D4771E" w:rsidP="00D477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71F821EA" w14:textId="77777777" w:rsidR="00D4771E" w:rsidRDefault="00D4771E" w:rsidP="00D4771E">
      <w:pPr>
        <w:tabs>
          <w:tab w:val="left" w:pos="720"/>
        </w:tabs>
        <w:rPr>
          <w:rFonts w:ascii="Times New Roman" w:hAnsi="Times New Roman" w:cs="Times New Roman"/>
        </w:rPr>
      </w:pPr>
    </w:p>
    <w:p w14:paraId="5739F99B" w14:textId="77777777" w:rsidR="00D4771E" w:rsidRDefault="00D4771E" w:rsidP="00D4771E">
      <w:pPr>
        <w:tabs>
          <w:tab w:val="left" w:pos="720"/>
        </w:tabs>
        <w:rPr>
          <w:rFonts w:ascii="Times New Roman" w:hAnsi="Times New Roman" w:cs="Times New Roman"/>
        </w:rPr>
      </w:pPr>
    </w:p>
    <w:p w14:paraId="662982DA" w14:textId="77777777" w:rsidR="00D4771E" w:rsidRDefault="00D4771E" w:rsidP="00D4771E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July 2019</w:t>
      </w:r>
    </w:p>
    <w:p w14:paraId="7C9787B9" w14:textId="77777777" w:rsidR="006B2F86" w:rsidRPr="00E71FC3" w:rsidRDefault="00D477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A63CF" w14:textId="77777777" w:rsidR="00D4771E" w:rsidRDefault="00D4771E" w:rsidP="00E71FC3">
      <w:r>
        <w:separator/>
      </w:r>
    </w:p>
  </w:endnote>
  <w:endnote w:type="continuationSeparator" w:id="0">
    <w:p w14:paraId="6CD237C4" w14:textId="77777777" w:rsidR="00D4771E" w:rsidRDefault="00D477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73E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EAC22" w14:textId="77777777" w:rsidR="00D4771E" w:rsidRDefault="00D4771E" w:rsidP="00E71FC3">
      <w:r>
        <w:separator/>
      </w:r>
    </w:p>
  </w:footnote>
  <w:footnote w:type="continuationSeparator" w:id="0">
    <w:p w14:paraId="205A239D" w14:textId="77777777" w:rsidR="00D4771E" w:rsidRDefault="00D477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1E"/>
    <w:rsid w:val="001A7C09"/>
    <w:rsid w:val="00577BD5"/>
    <w:rsid w:val="00656CBA"/>
    <w:rsid w:val="006A1F77"/>
    <w:rsid w:val="00733BE7"/>
    <w:rsid w:val="00AB52E8"/>
    <w:rsid w:val="00B16D3F"/>
    <w:rsid w:val="00BB41AC"/>
    <w:rsid w:val="00D4771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06D88"/>
  <w15:chartTrackingRefBased/>
  <w15:docId w15:val="{DC5B5232-CE8D-4ED8-A98D-56051197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7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2019-07-21T19:21:00Z</dcterms:created>
  <dcterms:modified xsi:type="dcterms:W3CDTF">2019-07-21T19:21:00Z</dcterms:modified>
</cp:coreProperties>
</file>